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724722" w14:textId="77777777" w:rsidR="00A50F64" w:rsidRDefault="003D0232" w:rsidP="00E031C8">
      <w:pPr>
        <w:rPr>
          <w:rFonts w:ascii="Arial" w:hAnsi="Arial" w:cs="Arial"/>
          <w:sz w:val="32"/>
          <w:szCs w:val="32"/>
        </w:rPr>
      </w:pPr>
      <w:r w:rsidRPr="003D0232">
        <w:rPr>
          <w:rFonts w:ascii="Arial" w:hAnsi="Arial" w:cs="Arial"/>
          <w:sz w:val="32"/>
          <w:szCs w:val="32"/>
        </w:rPr>
        <w:t xml:space="preserve">Aanvraagformulier </w:t>
      </w:r>
      <w:r w:rsidR="00A50F64" w:rsidRPr="00A50F64">
        <w:rPr>
          <w:rFonts w:ascii="Arial" w:hAnsi="Arial" w:cs="Arial"/>
          <w:sz w:val="32"/>
          <w:szCs w:val="32"/>
        </w:rPr>
        <w:t>VerduurSAMEN2030-impuls</w:t>
      </w:r>
    </w:p>
    <w:p w14:paraId="1CA0D2B4" w14:textId="481FE44E" w:rsidR="00E031C8" w:rsidRPr="00F87A20" w:rsidRDefault="00813D08" w:rsidP="00E031C8">
      <w:pPr>
        <w:rPr>
          <w:rFonts w:ascii="Arial" w:hAnsi="Arial" w:cs="Arial"/>
          <w:i/>
          <w:iCs/>
        </w:rPr>
      </w:pPr>
      <w:r w:rsidRPr="00813D08">
        <w:rPr>
          <w:rFonts w:ascii="Arial" w:hAnsi="Arial" w:cs="Arial"/>
          <w:bCs/>
          <w:i/>
          <w:iCs/>
          <w:sz w:val="32"/>
          <w:szCs w:val="32"/>
        </w:rPr>
        <w:t>Energiebesparende maatregelen in particuliere woningen</w:t>
      </w:r>
    </w:p>
    <w:tbl>
      <w:tblPr>
        <w:tblStyle w:val="Tabelraster"/>
        <w:tblpPr w:leftFromText="141" w:rightFromText="141" w:vertAnchor="text" w:horzAnchor="margin" w:tblpY="127"/>
        <w:tblOverlap w:val="never"/>
        <w:tblW w:w="362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11"/>
        <w:gridCol w:w="4524"/>
      </w:tblGrid>
      <w:tr w:rsidR="00427DFC" w:rsidRPr="003D0232" w14:paraId="42DB2CE0" w14:textId="77777777" w:rsidTr="00427DFC">
        <w:trPr>
          <w:trHeight w:val="424"/>
        </w:trPr>
        <w:tc>
          <w:tcPr>
            <w:tcW w:w="5000" w:type="pct"/>
            <w:gridSpan w:val="2"/>
            <w:vAlign w:val="bottom"/>
          </w:tcPr>
          <w:p w14:paraId="60C00DB8" w14:textId="77777777" w:rsidR="00427DFC" w:rsidRDefault="00DB4386" w:rsidP="0053488C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  <w:u w:val="single"/>
                </w:rPr>
                <w:id w:val="2131051451"/>
                <w:placeholder>
                  <w:docPart w:val="A1CFEB5576EB40FBAA0CE9F6EC29D707"/>
                </w:placeholder>
              </w:sdtPr>
              <w:sdtEndPr/>
              <w:sdtContent>
                <w:r w:rsidR="0053488C">
                  <w:rPr>
                    <w:rFonts w:ascii="Arial" w:hAnsi="Arial" w:cs="Arial"/>
                    <w:b/>
                    <w:bCs/>
                    <w:sz w:val="20"/>
                    <w:szCs w:val="20"/>
                    <w:u w:val="single"/>
                  </w:rPr>
                  <w:t>Vul hieronder je gegevens in</w:t>
                </w:r>
              </w:sdtContent>
            </w:sdt>
          </w:p>
        </w:tc>
      </w:tr>
      <w:bookmarkStart w:id="0" w:name="_Hlk37241230"/>
      <w:tr w:rsidR="00427DFC" w:rsidRPr="003D0232" w14:paraId="59C0C38F" w14:textId="77777777" w:rsidTr="00427DFC">
        <w:trPr>
          <w:trHeight w:val="424"/>
        </w:trPr>
        <w:tc>
          <w:tcPr>
            <w:tcW w:w="1539" w:type="pct"/>
            <w:vAlign w:val="bottom"/>
          </w:tcPr>
          <w:p w14:paraId="6D556FD4" w14:textId="77777777" w:rsidR="00427DFC" w:rsidRPr="003D0232" w:rsidRDefault="00DB4386" w:rsidP="00427DFC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495150466"/>
                <w:placeholder>
                  <w:docPart w:val="ACC7B1B6C7A9484FBC4335AE5BDE3DBB"/>
                </w:placeholder>
              </w:sdtPr>
              <w:sdtEndPr/>
              <w:sdtContent>
                <w:r w:rsidR="00427DFC">
                  <w:rPr>
                    <w:rFonts w:ascii="Arial" w:hAnsi="Arial" w:cs="Arial"/>
                    <w:sz w:val="20"/>
                    <w:szCs w:val="20"/>
                  </w:rPr>
                  <w:t>Naam:</w:t>
                </w:r>
              </w:sdtContent>
            </w:sdt>
          </w:p>
        </w:tc>
        <w:tc>
          <w:tcPr>
            <w:tcW w:w="3461" w:type="pct"/>
            <w:vAlign w:val="bottom"/>
          </w:tcPr>
          <w:p w14:paraId="01B00BC9" w14:textId="2449B178" w:rsidR="00427DFC" w:rsidRPr="003D0232" w:rsidRDefault="00427DFC" w:rsidP="00427DFC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225" w:dyaOrig="225" w14:anchorId="74D96BD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215.25pt;height:18pt" o:ole="">
                  <v:imagedata r:id="rId11" o:title=""/>
                </v:shape>
                <w:control r:id="rId12" w:name="TextBox1" w:shapeid="_x0000_i1026"/>
              </w:object>
            </w:r>
          </w:p>
        </w:tc>
      </w:tr>
      <w:tr w:rsidR="00427DFC" w:rsidRPr="003D0232" w14:paraId="7849BDA9" w14:textId="77777777" w:rsidTr="00427DFC">
        <w:trPr>
          <w:trHeight w:val="424"/>
        </w:trPr>
        <w:tc>
          <w:tcPr>
            <w:tcW w:w="1539" w:type="pct"/>
            <w:vAlign w:val="bottom"/>
          </w:tcPr>
          <w:p w14:paraId="531B1EDD" w14:textId="77777777" w:rsidR="00427DFC" w:rsidRPr="003D0232" w:rsidRDefault="00DB4386" w:rsidP="00427DFC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540664333"/>
                <w:placeholder>
                  <w:docPart w:val="ACC7B1B6C7A9484FBC4335AE5BDE3DBB"/>
                </w:placeholder>
              </w:sdtPr>
              <w:sdtEndPr/>
              <w:sdtContent>
                <w:r w:rsidR="00427DFC">
                  <w:rPr>
                    <w:rFonts w:ascii="Arial" w:hAnsi="Arial" w:cs="Arial"/>
                    <w:sz w:val="20"/>
                    <w:szCs w:val="20"/>
                  </w:rPr>
                  <w:t>Adres:</w:t>
                </w:r>
              </w:sdtContent>
            </w:sdt>
          </w:p>
        </w:tc>
        <w:tc>
          <w:tcPr>
            <w:tcW w:w="3461" w:type="pct"/>
            <w:vAlign w:val="bottom"/>
          </w:tcPr>
          <w:p w14:paraId="527BF3ED" w14:textId="5397A1A6" w:rsidR="00427DFC" w:rsidRPr="003D0232" w:rsidRDefault="00427DFC" w:rsidP="00427DFC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225" w:dyaOrig="225" w14:anchorId="540A79F5">
                <v:shape id="_x0000_i1028" type="#_x0000_t75" style="width:215.25pt;height:18pt" o:ole="">
                  <v:imagedata r:id="rId11" o:title=""/>
                </v:shape>
                <w:control r:id="rId13" w:name="TextBox2" w:shapeid="_x0000_i1028"/>
              </w:object>
            </w:r>
          </w:p>
        </w:tc>
      </w:tr>
      <w:tr w:rsidR="00427DFC" w:rsidRPr="003D0232" w14:paraId="2AA85734" w14:textId="77777777" w:rsidTr="00427DFC">
        <w:trPr>
          <w:trHeight w:val="424"/>
        </w:trPr>
        <w:tc>
          <w:tcPr>
            <w:tcW w:w="1539" w:type="pct"/>
            <w:vAlign w:val="bottom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1062220642"/>
              <w:placeholder>
                <w:docPart w:val="ACC7B1B6C7A9484FBC4335AE5BDE3DBB"/>
              </w:placeholder>
            </w:sdtPr>
            <w:sdtEndPr/>
            <w:sdtContent>
              <w:p w14:paraId="3FFDF22F" w14:textId="77777777" w:rsidR="00427DFC" w:rsidRPr="003D0232" w:rsidRDefault="00427DFC" w:rsidP="00427DF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Postcode:</w:t>
                </w:r>
              </w:p>
            </w:sdtContent>
          </w:sdt>
        </w:tc>
        <w:tc>
          <w:tcPr>
            <w:tcW w:w="3461" w:type="pct"/>
            <w:vAlign w:val="bottom"/>
          </w:tcPr>
          <w:p w14:paraId="0C40BD3C" w14:textId="217DE7AD" w:rsidR="00427DFC" w:rsidRPr="003D0232" w:rsidRDefault="00427DFC" w:rsidP="00427DFC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225" w:dyaOrig="225" w14:anchorId="30F59308">
                <v:shape id="_x0000_i1030" type="#_x0000_t75" style="width:215.25pt;height:18pt" o:ole="">
                  <v:imagedata r:id="rId11" o:title=""/>
                </v:shape>
                <w:control r:id="rId14" w:name="TextBox21" w:shapeid="_x0000_i1030"/>
              </w:object>
            </w:r>
          </w:p>
        </w:tc>
      </w:tr>
      <w:tr w:rsidR="00427DFC" w:rsidRPr="003D0232" w14:paraId="5A76D6A7" w14:textId="77777777" w:rsidTr="00427DFC">
        <w:trPr>
          <w:trHeight w:val="424"/>
        </w:trPr>
        <w:tc>
          <w:tcPr>
            <w:tcW w:w="1539" w:type="pct"/>
            <w:vAlign w:val="bottom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2111696298"/>
              <w:placeholder>
                <w:docPart w:val="ACC7B1B6C7A9484FBC4335AE5BDE3DBB"/>
              </w:placeholder>
            </w:sdtPr>
            <w:sdtEndPr/>
            <w:sdtContent>
              <w:p w14:paraId="17262668" w14:textId="77777777" w:rsidR="00427DFC" w:rsidRPr="003D0232" w:rsidRDefault="00427DFC" w:rsidP="00427DF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Woonplaats:</w:t>
                </w:r>
              </w:p>
            </w:sdtContent>
          </w:sdt>
        </w:tc>
        <w:tc>
          <w:tcPr>
            <w:tcW w:w="3461" w:type="pct"/>
            <w:vAlign w:val="bottom"/>
          </w:tcPr>
          <w:p w14:paraId="2D9C2652" w14:textId="7FB50E70" w:rsidR="00427DFC" w:rsidRPr="003D0232" w:rsidRDefault="00427DFC" w:rsidP="00427DFC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225" w:dyaOrig="225" w14:anchorId="58166A61">
                <v:shape id="_x0000_i1032" type="#_x0000_t75" style="width:215.25pt;height:18pt" o:ole="">
                  <v:imagedata r:id="rId11" o:title=""/>
                </v:shape>
                <w:control r:id="rId15" w:name="TextBox22" w:shapeid="_x0000_i1032"/>
              </w:object>
            </w:r>
          </w:p>
        </w:tc>
      </w:tr>
      <w:tr w:rsidR="00427DFC" w:rsidRPr="003D0232" w14:paraId="17A7F2C0" w14:textId="77777777" w:rsidTr="00427DFC">
        <w:trPr>
          <w:trHeight w:val="424"/>
        </w:trPr>
        <w:tc>
          <w:tcPr>
            <w:tcW w:w="1539" w:type="pct"/>
            <w:vAlign w:val="bottom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-116686760"/>
              <w:placeholder>
                <w:docPart w:val="ACC7B1B6C7A9484FBC4335AE5BDE3DBB"/>
              </w:placeholder>
            </w:sdtPr>
            <w:sdtEndPr/>
            <w:sdtContent>
              <w:p w14:paraId="1C15ADB8" w14:textId="77777777" w:rsidR="00427DFC" w:rsidRPr="003D0232" w:rsidRDefault="00427DFC" w:rsidP="00427DF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Telefoonnummer:</w:t>
                </w:r>
              </w:p>
            </w:sdtContent>
          </w:sdt>
        </w:tc>
        <w:tc>
          <w:tcPr>
            <w:tcW w:w="3461" w:type="pct"/>
            <w:vAlign w:val="bottom"/>
          </w:tcPr>
          <w:p w14:paraId="06B638A6" w14:textId="309DB6B2" w:rsidR="00427DFC" w:rsidRPr="003D0232" w:rsidRDefault="00427DFC" w:rsidP="00427DFC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225" w:dyaOrig="225" w14:anchorId="6EFBE839">
                <v:shape id="_x0000_i1034" type="#_x0000_t75" style="width:215.25pt;height:18pt" o:ole="">
                  <v:imagedata r:id="rId11" o:title=""/>
                </v:shape>
                <w:control r:id="rId16" w:name="TextBox23" w:shapeid="_x0000_i1034"/>
              </w:object>
            </w:r>
          </w:p>
        </w:tc>
      </w:tr>
      <w:tr w:rsidR="00427DFC" w:rsidRPr="003D0232" w14:paraId="653A395D" w14:textId="77777777" w:rsidTr="00427DFC">
        <w:trPr>
          <w:trHeight w:val="424"/>
        </w:trPr>
        <w:tc>
          <w:tcPr>
            <w:tcW w:w="1539" w:type="pct"/>
            <w:vAlign w:val="bottom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175320529"/>
              <w:placeholder>
                <w:docPart w:val="ACC7B1B6C7A9484FBC4335AE5BDE3DBB"/>
              </w:placeholder>
            </w:sdtPr>
            <w:sdtEndPr/>
            <w:sdtContent>
              <w:p w14:paraId="21187D4E" w14:textId="77777777" w:rsidR="00427DFC" w:rsidRPr="003D0232" w:rsidRDefault="00427DFC" w:rsidP="00427DF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E-mailadres:</w:t>
                </w:r>
              </w:p>
            </w:sdtContent>
          </w:sdt>
        </w:tc>
        <w:tc>
          <w:tcPr>
            <w:tcW w:w="3461" w:type="pct"/>
            <w:vAlign w:val="bottom"/>
          </w:tcPr>
          <w:p w14:paraId="438BCCBD" w14:textId="7543D088" w:rsidR="00427DFC" w:rsidRPr="003D0232" w:rsidRDefault="00427DFC" w:rsidP="00427DFC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225" w:dyaOrig="225" w14:anchorId="5108BC81">
                <v:shape id="_x0000_i1036" type="#_x0000_t75" style="width:215.25pt;height:18pt" o:ole="">
                  <v:imagedata r:id="rId11" o:title=""/>
                </v:shape>
                <w:control r:id="rId17" w:name="TextBox24" w:shapeid="_x0000_i1036"/>
              </w:object>
            </w:r>
          </w:p>
        </w:tc>
      </w:tr>
      <w:tr w:rsidR="00427DFC" w:rsidRPr="003D0232" w14:paraId="003D5D25" w14:textId="77777777" w:rsidTr="00427DFC">
        <w:trPr>
          <w:trHeight w:val="424"/>
        </w:trPr>
        <w:tc>
          <w:tcPr>
            <w:tcW w:w="1539" w:type="pct"/>
            <w:vAlign w:val="bottom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36637072"/>
              <w:placeholder>
                <w:docPart w:val="ACC7B1B6C7A9484FBC4335AE5BDE3DBB"/>
              </w:placeholder>
            </w:sdtPr>
            <w:sdtEndPr/>
            <w:sdtContent>
              <w:p w14:paraId="05B7824D" w14:textId="77777777" w:rsidR="00427DFC" w:rsidRPr="003D0232" w:rsidRDefault="00427DFC" w:rsidP="00427DFC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proofErr w:type="spellStart"/>
                <w:r>
                  <w:rPr>
                    <w:rFonts w:ascii="Arial" w:hAnsi="Arial" w:cs="Arial"/>
                    <w:sz w:val="20"/>
                    <w:szCs w:val="20"/>
                  </w:rPr>
                  <w:t>IBANnummer</w:t>
                </w:r>
                <w:proofErr w:type="spellEnd"/>
                <w:r>
                  <w:rPr>
                    <w:rFonts w:ascii="Arial" w:hAnsi="Arial" w:cs="Arial"/>
                    <w:sz w:val="20"/>
                    <w:szCs w:val="20"/>
                  </w:rPr>
                  <w:t>:</w:t>
                </w:r>
              </w:p>
            </w:sdtContent>
          </w:sdt>
        </w:tc>
        <w:tc>
          <w:tcPr>
            <w:tcW w:w="3461" w:type="pct"/>
            <w:vAlign w:val="bottom"/>
          </w:tcPr>
          <w:p w14:paraId="6C0E6B75" w14:textId="394CC61A" w:rsidR="00427DFC" w:rsidRPr="003D0232" w:rsidRDefault="00427DFC" w:rsidP="00427DFC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225" w:dyaOrig="225" w14:anchorId="57348CFC">
                <v:shape id="_x0000_i1038" type="#_x0000_t75" style="width:215.25pt;height:18pt" o:ole="">
                  <v:imagedata r:id="rId11" o:title=""/>
                </v:shape>
                <w:control r:id="rId18" w:name="TextBox25" w:shapeid="_x0000_i1038"/>
              </w:object>
            </w:r>
          </w:p>
        </w:tc>
      </w:tr>
      <w:bookmarkEnd w:id="0"/>
    </w:tbl>
    <w:p w14:paraId="4D2B0ECF" w14:textId="77777777" w:rsidR="005E2701" w:rsidRDefault="005E2701" w:rsidP="00F87A20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14:paraId="07E40826" w14:textId="77777777" w:rsidR="00F87A20" w:rsidRDefault="00F87A20" w:rsidP="00F87A20">
      <w:pPr>
        <w:rPr>
          <w:rFonts w:ascii="Arial" w:hAnsi="Arial" w:cs="Arial"/>
          <w:b/>
          <w:bCs/>
          <w:sz w:val="20"/>
          <w:szCs w:val="20"/>
          <w:u w:val="single"/>
        </w:rPr>
      </w:pPr>
    </w:p>
    <w:tbl>
      <w:tblPr>
        <w:tblStyle w:val="Tabelraster"/>
        <w:tblpPr w:leftFromText="141" w:rightFromText="141" w:vertAnchor="page" w:horzAnchor="page" w:tblpX="8257" w:tblpY="3613"/>
        <w:tblW w:w="28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26"/>
      </w:tblGrid>
      <w:tr w:rsidR="00F87A20" w14:paraId="3279B504" w14:textId="77777777" w:rsidTr="00F835CB">
        <w:tc>
          <w:tcPr>
            <w:tcW w:w="2820" w:type="dxa"/>
          </w:tcPr>
          <w:bookmarkStart w:id="1" w:name="_Hlk37241656" w:displacedByCustomXml="next"/>
          <w:sdt>
            <w:sdtPr>
              <w:rPr>
                <w:rFonts w:ascii="Arial" w:hAnsi="Arial" w:cs="Arial"/>
                <w:b/>
                <w:bCs/>
                <w:sz w:val="20"/>
                <w:szCs w:val="20"/>
              </w:rPr>
              <w:id w:val="1183476078"/>
              <w:placeholder>
                <w:docPart w:val="040649CA9050478AA4AB760146F8520C"/>
              </w:placeholder>
              <w:showingPlcHdr/>
              <w:text/>
            </w:sdtPr>
            <w:sdtEndPr/>
            <w:sdtContent>
              <w:p w14:paraId="52195FB6" w14:textId="77777777" w:rsidR="00F87A20" w:rsidRPr="001E255D" w:rsidRDefault="00F87A20" w:rsidP="00F835CB">
                <w:pPr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</w:pPr>
                <w:r w:rsidRPr="001E255D"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  <w:t>Datum ontvangst:</w:t>
                </w:r>
              </w:p>
            </w:sdtContent>
          </w:sdt>
        </w:tc>
      </w:tr>
      <w:tr w:rsidR="00F87A20" w14:paraId="72B90FE2" w14:textId="77777777" w:rsidTr="00F835CB">
        <w:trPr>
          <w:trHeight w:val="1884"/>
        </w:trPr>
        <w:tc>
          <w:tcPr>
            <w:tcW w:w="2820" w:type="dxa"/>
          </w:tcPr>
          <w:p w14:paraId="02222383" w14:textId="5DF3BD19" w:rsidR="00F87A20" w:rsidRPr="001E255D" w:rsidRDefault="00F87A20" w:rsidP="00F835CB">
            <w:pPr>
              <w:rPr>
                <w:rFonts w:ascii="Arial" w:hAnsi="Arial" w:cs="Arial"/>
                <w:sz w:val="20"/>
                <w:szCs w:val="20"/>
              </w:rPr>
            </w:pPr>
            <w:r w:rsidRPr="001E255D">
              <w:rPr>
                <w:rFonts w:ascii="Arial" w:hAnsi="Arial" w:cs="Arial"/>
                <w:sz w:val="20"/>
                <w:szCs w:val="20"/>
              </w:rPr>
              <w:object w:dxaOrig="225" w:dyaOrig="225" w14:anchorId="16117D83">
                <v:shape id="_x0000_i1040" type="#_x0000_t75" style="width:130.5pt;height:85.5pt" o:ole="">
                  <v:imagedata r:id="rId19" o:title=""/>
                </v:shape>
                <w:control r:id="rId20" w:name="TextBox8" w:shapeid="_x0000_i1040"/>
              </w:object>
            </w:r>
          </w:p>
        </w:tc>
      </w:tr>
      <w:bookmarkEnd w:id="1"/>
    </w:tbl>
    <w:p w14:paraId="40A35341" w14:textId="77777777" w:rsidR="00806FF3" w:rsidRPr="00E031C8" w:rsidRDefault="00806FF3" w:rsidP="00E031C8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14:paraId="54BDC2A6" w14:textId="77777777" w:rsidR="00EA27AB" w:rsidRDefault="00EA27AB" w:rsidP="00E677FE">
      <w:pPr>
        <w:spacing w:after="0"/>
        <w:rPr>
          <w:rFonts w:ascii="Arial" w:hAnsi="Arial" w:cs="Arial"/>
          <w:sz w:val="20"/>
          <w:szCs w:val="20"/>
        </w:rPr>
      </w:pPr>
    </w:p>
    <w:p w14:paraId="0EE13293" w14:textId="77777777" w:rsidR="00EA27AB" w:rsidRDefault="00EA27AB" w:rsidP="00E677FE">
      <w:pPr>
        <w:spacing w:after="0"/>
        <w:rPr>
          <w:rFonts w:ascii="Arial" w:hAnsi="Arial" w:cs="Arial"/>
          <w:sz w:val="20"/>
          <w:szCs w:val="20"/>
        </w:rPr>
      </w:pPr>
    </w:p>
    <w:p w14:paraId="705DE3D4" w14:textId="77777777" w:rsidR="00F87A20" w:rsidRDefault="00F87A20" w:rsidP="00E677FE">
      <w:pPr>
        <w:spacing w:after="0"/>
        <w:rPr>
          <w:rFonts w:ascii="Arial" w:hAnsi="Arial" w:cs="Arial"/>
          <w:sz w:val="20"/>
          <w:szCs w:val="20"/>
        </w:rPr>
      </w:pPr>
    </w:p>
    <w:sdt>
      <w:sdtPr>
        <w:rPr>
          <w:rFonts w:ascii="Arial" w:hAnsi="Arial" w:cs="Arial"/>
          <w:b/>
          <w:bCs/>
          <w:sz w:val="20"/>
          <w:szCs w:val="20"/>
          <w:u w:val="single"/>
        </w:rPr>
        <w:id w:val="-1403443177"/>
        <w:placeholder>
          <w:docPart w:val="F8466DF22E0E42288E1F967FF9CF8386"/>
        </w:placeholder>
      </w:sdtPr>
      <w:sdtEndPr/>
      <w:sdtContent>
        <w:p w14:paraId="5CFA1F38" w14:textId="77777777" w:rsidR="00F87A20" w:rsidRDefault="0053488C" w:rsidP="00F87A20">
          <w:pPr>
            <w:spacing w:after="0"/>
            <w:rPr>
              <w:rFonts w:ascii="Arial" w:hAnsi="Arial" w:cs="Arial"/>
              <w:b/>
              <w:bCs/>
              <w:sz w:val="20"/>
              <w:szCs w:val="20"/>
              <w:u w:val="single"/>
            </w:rPr>
          </w:pPr>
          <w:r>
            <w:rPr>
              <w:rFonts w:ascii="Arial" w:hAnsi="Arial" w:cs="Arial"/>
              <w:b/>
              <w:bCs/>
              <w:sz w:val="20"/>
              <w:szCs w:val="20"/>
              <w:u w:val="single"/>
            </w:rPr>
            <w:t>Informatie over de subsidieaanvraag</w:t>
          </w:r>
        </w:p>
      </w:sdtContent>
    </w:sdt>
    <w:sdt>
      <w:sdtPr>
        <w:rPr>
          <w:rFonts w:ascii="Arial" w:hAnsi="Arial" w:cs="Arial"/>
          <w:sz w:val="20"/>
          <w:szCs w:val="20"/>
        </w:rPr>
        <w:id w:val="-959725867"/>
        <w:placeholder>
          <w:docPart w:val="0C409B86E91A4ABCA82F97246C791DCA"/>
        </w:placeholder>
      </w:sdtPr>
      <w:sdtEndPr/>
      <w:sdtContent>
        <w:p w14:paraId="028C9412" w14:textId="77777777" w:rsidR="00F87A20" w:rsidRDefault="0053488C" w:rsidP="00F87A20">
          <w:pPr>
            <w:spacing w:after="0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Beschrijf hieronder waar je subsidie voor aanvraagt. Wat waren de uitkomsten van de woningscan? Welke maatregelen wil je nemen en hoe ziet de planning eruit?</w:t>
          </w:r>
        </w:p>
      </w:sdtContent>
    </w:sdt>
    <w:p w14:paraId="6BE6EA39" w14:textId="0B08F6CD" w:rsidR="0053488C" w:rsidRDefault="00DB4386" w:rsidP="00DB4386">
      <w:pPr>
        <w:spacing w:after="0"/>
        <w:rPr>
          <w:rFonts w:ascii="Arial" w:hAnsi="Arial" w:cs="Arial"/>
          <w:sz w:val="20"/>
          <w:szCs w:val="20"/>
        </w:rPr>
      </w:pPr>
      <w:bookmarkStart w:id="2" w:name="_GoBack"/>
      <w:bookmarkEnd w:id="2"/>
      <w:r w:rsidRPr="007D698C">
        <w:rPr>
          <w:rFonts w:ascii="Arial" w:hAnsi="Arial" w:cs="Arial"/>
          <w:noProof/>
          <w:sz w:val="20"/>
          <w:szCs w:val="20"/>
          <w:lang w:eastAsia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9C64A91" wp14:editId="27279217">
                <wp:simplePos x="0" y="0"/>
                <wp:positionH relativeFrom="column">
                  <wp:posOffset>0</wp:posOffset>
                </wp:positionH>
                <wp:positionV relativeFrom="paragraph">
                  <wp:posOffset>207010</wp:posOffset>
                </wp:positionV>
                <wp:extent cx="6019800" cy="2714625"/>
                <wp:effectExtent l="0" t="0" r="19050" b="28575"/>
                <wp:wrapSquare wrapText="bothSides"/>
                <wp:docPr id="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A094EA" w14:textId="77777777" w:rsidR="00DB4386" w:rsidRPr="007D698C" w:rsidRDefault="00DB4386" w:rsidP="00DB438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C64A91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0;margin-top:16.3pt;width:474pt;height:213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">
                <v:textbox>
                  <w:txbxContent>
                    <w:p w14:paraId="77A094EA" w14:textId="77777777" w:rsidR="00DB4386" w:rsidRPr="007D698C" w:rsidRDefault="00DB4386" w:rsidP="00DB438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3488C">
        <w:rPr>
          <w:rFonts w:ascii="Arial" w:hAnsi="Arial" w:cs="Arial"/>
          <w:sz w:val="20"/>
          <w:szCs w:val="20"/>
        </w:rPr>
        <w:br w:type="page"/>
      </w:r>
    </w:p>
    <w:p w14:paraId="14B4839F" w14:textId="77777777" w:rsidR="00F87A20" w:rsidRPr="003F7218" w:rsidRDefault="00F87A20" w:rsidP="00F87A20">
      <w:pPr>
        <w:spacing w:after="0"/>
        <w:rPr>
          <w:rFonts w:ascii="Arial" w:hAnsi="Arial" w:cs="Arial"/>
          <w:b/>
          <w:bCs/>
          <w:sz w:val="20"/>
          <w:szCs w:val="20"/>
          <w:u w:val="single"/>
        </w:rPr>
      </w:pPr>
      <w:r w:rsidRPr="003F7218">
        <w:rPr>
          <w:rFonts w:ascii="Arial" w:hAnsi="Arial" w:cs="Arial"/>
          <w:b/>
          <w:bCs/>
          <w:sz w:val="20"/>
          <w:szCs w:val="20"/>
          <w:u w:val="single"/>
        </w:rPr>
        <w:lastRenderedPageBreak/>
        <w:t>Begroting</w:t>
      </w:r>
      <w:r w:rsidR="003F7218" w:rsidRPr="003F7218">
        <w:rPr>
          <w:rFonts w:ascii="Arial" w:hAnsi="Arial" w:cs="Arial"/>
          <w:b/>
          <w:bCs/>
          <w:sz w:val="20"/>
          <w:szCs w:val="20"/>
          <w:u w:val="single"/>
        </w:rPr>
        <w:t xml:space="preserve"> van de subsidiabele kosten</w:t>
      </w:r>
    </w:p>
    <w:p w14:paraId="6C2A286D" w14:textId="77777777" w:rsidR="00F87A20" w:rsidRDefault="00F87A20" w:rsidP="003F7218">
      <w:pPr>
        <w:spacing w:after="0"/>
        <w:rPr>
          <w:rFonts w:ascii="Arial" w:hAnsi="Arial" w:cs="Arial"/>
          <w:sz w:val="20"/>
          <w:szCs w:val="20"/>
        </w:rPr>
      </w:pPr>
    </w:p>
    <w:p w14:paraId="285DCA3F" w14:textId="7FEA2FEC" w:rsidR="00F87A20" w:rsidRDefault="00DB4386" w:rsidP="00F87A20">
      <w:pPr>
        <w:spacing w:after="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9127786"/>
          <w:placeholder>
            <w:docPart w:val="A69AA75641C04E359F551DB36697C762"/>
          </w:placeholder>
        </w:sdtPr>
        <w:sdtEndPr/>
        <w:sdtContent>
          <w:r w:rsidR="0053488C">
            <w:rPr>
              <w:rFonts w:ascii="Arial" w:hAnsi="Arial" w:cs="Arial"/>
              <w:sz w:val="20"/>
              <w:szCs w:val="20"/>
            </w:rPr>
            <w:t>Vul hier het</w:t>
          </w:r>
          <w:r w:rsidR="00A933EA">
            <w:rPr>
              <w:rFonts w:ascii="Arial" w:hAnsi="Arial" w:cs="Arial"/>
              <w:sz w:val="20"/>
              <w:szCs w:val="20"/>
            </w:rPr>
            <w:t xml:space="preserve"> subsidiabele</w:t>
          </w:r>
          <w:r w:rsidR="0053488C">
            <w:rPr>
              <w:rFonts w:ascii="Arial" w:hAnsi="Arial" w:cs="Arial"/>
              <w:sz w:val="20"/>
              <w:szCs w:val="20"/>
            </w:rPr>
            <w:t xml:space="preserve"> bedrag in dat uit de berekening van de expert is gekomen naar aanleiding van de woningscan:</w:t>
          </w:r>
        </w:sdtContent>
      </w:sdt>
      <w:r w:rsidR="00F87A20">
        <w:rPr>
          <w:rFonts w:ascii="Arial" w:hAnsi="Arial" w:cs="Arial"/>
          <w:sz w:val="20"/>
          <w:szCs w:val="20"/>
        </w:rPr>
        <w:t xml:space="preserve"> </w:t>
      </w:r>
      <w:r w:rsidR="00F87A20">
        <w:rPr>
          <w:rFonts w:ascii="Arial" w:hAnsi="Arial" w:cs="Arial"/>
          <w:sz w:val="20"/>
          <w:szCs w:val="20"/>
        </w:rPr>
        <w:object w:dxaOrig="225" w:dyaOrig="225" w14:anchorId="4128B297">
          <v:shape id="_x0000_i1044" type="#_x0000_t75" style="width:305.25pt;height:18pt" o:ole="">
            <v:imagedata r:id="rId21" o:title=""/>
          </v:shape>
          <w:control r:id="rId22" w:name="TextBox6" w:shapeid="_x0000_i1044"/>
        </w:object>
      </w:r>
    </w:p>
    <w:p w14:paraId="3124950D" w14:textId="77777777" w:rsidR="00F87A20" w:rsidRDefault="00F87A20" w:rsidP="00F87A20">
      <w:pPr>
        <w:spacing w:after="0"/>
        <w:rPr>
          <w:rFonts w:ascii="Arial" w:hAnsi="Arial" w:cs="Arial"/>
          <w:sz w:val="20"/>
          <w:szCs w:val="20"/>
        </w:rPr>
      </w:pPr>
    </w:p>
    <w:p w14:paraId="6376D61B" w14:textId="77777777" w:rsidR="00F87A20" w:rsidRDefault="00F87A20" w:rsidP="00F87A20">
      <w:pPr>
        <w:spacing w:after="0"/>
        <w:rPr>
          <w:rFonts w:ascii="Arial" w:hAnsi="Arial" w:cs="Arial"/>
          <w:sz w:val="20"/>
          <w:szCs w:val="20"/>
        </w:rPr>
      </w:pPr>
    </w:p>
    <w:p w14:paraId="6100C776" w14:textId="77777777" w:rsidR="003F7218" w:rsidRDefault="003F7218" w:rsidP="00F87A20">
      <w:pPr>
        <w:spacing w:after="0"/>
        <w:rPr>
          <w:rFonts w:ascii="Arial" w:hAnsi="Arial" w:cs="Arial"/>
          <w:sz w:val="20"/>
          <w:szCs w:val="20"/>
        </w:rPr>
      </w:pPr>
    </w:p>
    <w:sdt>
      <w:sdtPr>
        <w:rPr>
          <w:rFonts w:ascii="Arial" w:hAnsi="Arial" w:cs="Arial"/>
          <w:b/>
          <w:bCs/>
          <w:sz w:val="20"/>
          <w:szCs w:val="20"/>
          <w:u w:val="single"/>
        </w:rPr>
        <w:id w:val="-49237430"/>
        <w:placeholder>
          <w:docPart w:val="DefaultPlaceholder_-1854013440"/>
        </w:placeholder>
      </w:sdtPr>
      <w:sdtEndPr/>
      <w:sdtContent>
        <w:p w14:paraId="75F0EB28" w14:textId="77777777" w:rsidR="00E63C95" w:rsidRDefault="00E63C95" w:rsidP="00E63C95">
          <w:pPr>
            <w:spacing w:after="0"/>
            <w:rPr>
              <w:rFonts w:ascii="Arial" w:hAnsi="Arial" w:cs="Arial"/>
              <w:b/>
              <w:bCs/>
              <w:sz w:val="20"/>
              <w:szCs w:val="20"/>
              <w:u w:val="single"/>
            </w:rPr>
          </w:pPr>
          <w:r>
            <w:rPr>
              <w:rFonts w:ascii="Arial" w:hAnsi="Arial" w:cs="Arial"/>
              <w:b/>
              <w:bCs/>
              <w:sz w:val="20"/>
              <w:szCs w:val="20"/>
              <w:u w:val="single"/>
            </w:rPr>
            <w:t>Bijgevoegd</w:t>
          </w:r>
        </w:p>
      </w:sdtContent>
    </w:sdt>
    <w:p w14:paraId="367A4FF3" w14:textId="77777777" w:rsidR="00E147A4" w:rsidRDefault="00DB4386" w:rsidP="003F7218">
      <w:pPr>
        <w:spacing w:after="0"/>
        <w:ind w:left="284" w:hanging="284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2932924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434D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3F752E">
        <w:rPr>
          <w:rFonts w:ascii="Arial" w:hAnsi="Arial" w:cs="Arial"/>
          <w:sz w:val="20"/>
          <w:szCs w:val="20"/>
        </w:rPr>
        <w:t xml:space="preserve"> </w:t>
      </w:r>
      <w:r w:rsidR="00E147A4">
        <w:rPr>
          <w:rFonts w:ascii="Arial" w:hAnsi="Arial" w:cs="Arial"/>
          <w:sz w:val="20"/>
          <w:szCs w:val="20"/>
        </w:rPr>
        <w:t xml:space="preserve">De rapportage van de woningscan, uitgevoerd door een expert conform aanpak van het Programma </w:t>
      </w:r>
      <w:r w:rsidR="00E147A4" w:rsidRPr="00E463F1">
        <w:rPr>
          <w:rFonts w:ascii="Arial" w:hAnsi="Arial" w:cs="Arial"/>
          <w:sz w:val="20"/>
          <w:szCs w:val="20"/>
        </w:rPr>
        <w:t>VerduurSAMEN2030</w:t>
      </w:r>
    </w:p>
    <w:p w14:paraId="0D59DED8" w14:textId="5970303B" w:rsidR="00D917B9" w:rsidRDefault="00DB4386" w:rsidP="003F7218">
      <w:pPr>
        <w:spacing w:after="0"/>
        <w:ind w:left="284" w:hanging="284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2126574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17B9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D917B9">
        <w:rPr>
          <w:rFonts w:ascii="Arial" w:hAnsi="Arial" w:cs="Arial"/>
          <w:sz w:val="20"/>
          <w:szCs w:val="20"/>
        </w:rPr>
        <w:t xml:space="preserve"> M</w:t>
      </w:r>
      <w:r w:rsidR="00D917B9" w:rsidRPr="00D917B9">
        <w:rPr>
          <w:rFonts w:ascii="Arial" w:hAnsi="Arial" w:cs="Arial"/>
          <w:sz w:val="20"/>
          <w:szCs w:val="20"/>
        </w:rPr>
        <w:t xml:space="preserve">otivering door de expert dat de voorgenomen verduurzamingsmaatregel(-en) aan de woning van aanvrager niet in aanmerking komt (komen) </w:t>
      </w:r>
      <w:r w:rsidR="00A933EA" w:rsidRPr="00D917B9">
        <w:rPr>
          <w:rFonts w:ascii="Arial" w:hAnsi="Arial" w:cs="Arial"/>
          <w:sz w:val="20"/>
          <w:szCs w:val="20"/>
        </w:rPr>
        <w:t xml:space="preserve">voor subsidie </w:t>
      </w:r>
      <w:r w:rsidR="00A933EA">
        <w:rPr>
          <w:rFonts w:ascii="Arial" w:hAnsi="Arial" w:cs="Arial"/>
          <w:sz w:val="20"/>
          <w:szCs w:val="20"/>
        </w:rPr>
        <w:t>uit</w:t>
      </w:r>
      <w:r w:rsidR="00A933EA" w:rsidRPr="00D917B9">
        <w:rPr>
          <w:rFonts w:ascii="Arial" w:hAnsi="Arial" w:cs="Arial"/>
          <w:sz w:val="20"/>
          <w:szCs w:val="20"/>
        </w:rPr>
        <w:t xml:space="preserve"> </w:t>
      </w:r>
      <w:r w:rsidR="00D917B9" w:rsidRPr="00D917B9">
        <w:rPr>
          <w:rFonts w:ascii="Arial" w:hAnsi="Arial" w:cs="Arial"/>
          <w:sz w:val="20"/>
          <w:szCs w:val="20"/>
        </w:rPr>
        <w:t>de SEEH</w:t>
      </w:r>
      <w:r w:rsidR="00A933EA">
        <w:rPr>
          <w:rFonts w:ascii="Arial" w:hAnsi="Arial" w:cs="Arial"/>
          <w:sz w:val="20"/>
          <w:szCs w:val="20"/>
        </w:rPr>
        <w:t>-regeling</w:t>
      </w:r>
      <w:r w:rsidR="00D917B9" w:rsidRPr="00D917B9">
        <w:rPr>
          <w:rFonts w:ascii="Arial" w:hAnsi="Arial" w:cs="Arial"/>
          <w:sz w:val="20"/>
          <w:szCs w:val="20"/>
        </w:rPr>
        <w:t xml:space="preserve"> van de </w:t>
      </w:r>
      <w:r w:rsidR="005E2701">
        <w:rPr>
          <w:rFonts w:ascii="Arial" w:hAnsi="Arial" w:cs="Arial"/>
          <w:sz w:val="20"/>
          <w:szCs w:val="20"/>
        </w:rPr>
        <w:t>R</w:t>
      </w:r>
      <w:r w:rsidR="00D917B9" w:rsidRPr="00D917B9">
        <w:rPr>
          <w:rFonts w:ascii="Arial" w:hAnsi="Arial" w:cs="Arial"/>
          <w:sz w:val="20"/>
          <w:szCs w:val="20"/>
        </w:rPr>
        <w:t>ijksoverheid</w:t>
      </w:r>
    </w:p>
    <w:p w14:paraId="4BC6B579" w14:textId="77777777" w:rsidR="00E147A4" w:rsidRDefault="00DB4386" w:rsidP="003F7218">
      <w:pPr>
        <w:tabs>
          <w:tab w:val="left" w:pos="768"/>
        </w:tabs>
        <w:spacing w:after="0"/>
        <w:ind w:left="284" w:hanging="284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9408987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47A4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E147A4" w:rsidRPr="00E147A4">
        <w:rPr>
          <w:rFonts w:ascii="Arial" w:hAnsi="Arial" w:cs="Arial"/>
          <w:sz w:val="20"/>
          <w:szCs w:val="20"/>
        </w:rPr>
        <w:t xml:space="preserve"> </w:t>
      </w:r>
      <w:r w:rsidR="00E147A4">
        <w:rPr>
          <w:rFonts w:ascii="Arial" w:hAnsi="Arial" w:cs="Arial"/>
          <w:sz w:val="20"/>
          <w:szCs w:val="20"/>
        </w:rPr>
        <w:t>Berekening door de expert van de kosten van de voorgenomen verduurzamingsmaatregel(-en) aan de woning van aanvrager</w:t>
      </w:r>
    </w:p>
    <w:p w14:paraId="212CB4DB" w14:textId="77777777" w:rsidR="00E147A4" w:rsidRDefault="00DB4386" w:rsidP="003F7218">
      <w:pPr>
        <w:tabs>
          <w:tab w:val="left" w:pos="768"/>
        </w:tabs>
        <w:spacing w:after="0"/>
        <w:ind w:left="284" w:hanging="284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20320956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47A4" w:rsidRPr="00E147A4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E147A4" w:rsidRPr="00E147A4">
        <w:rPr>
          <w:rFonts w:ascii="Arial" w:hAnsi="Arial" w:cs="Arial"/>
          <w:sz w:val="20"/>
          <w:szCs w:val="20"/>
        </w:rPr>
        <w:t xml:space="preserve"> Offerte(s) en/of factuur</w:t>
      </w:r>
    </w:p>
    <w:p w14:paraId="4B22FD7D" w14:textId="77777777" w:rsidR="00C6434D" w:rsidRPr="00E147A4" w:rsidRDefault="00DB4386" w:rsidP="003F7218">
      <w:pPr>
        <w:tabs>
          <w:tab w:val="left" w:pos="768"/>
        </w:tabs>
        <w:spacing w:after="0"/>
        <w:ind w:left="284" w:hanging="284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919361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17B9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D917B9">
        <w:rPr>
          <w:rFonts w:ascii="Arial" w:hAnsi="Arial" w:cs="Arial"/>
          <w:sz w:val="20"/>
          <w:szCs w:val="20"/>
        </w:rPr>
        <w:t xml:space="preserve"> B</w:t>
      </w:r>
      <w:r w:rsidR="00D917B9" w:rsidRPr="00D917B9">
        <w:rPr>
          <w:rFonts w:ascii="Arial" w:hAnsi="Arial" w:cs="Arial"/>
          <w:sz w:val="20"/>
          <w:szCs w:val="20"/>
        </w:rPr>
        <w:t>erekening door de expert van de hoogte van de subsidiabele kosten volgens de berekenmethode in de SEEH</w:t>
      </w:r>
      <w:r w:rsidR="00A933EA">
        <w:rPr>
          <w:rFonts w:ascii="Arial" w:hAnsi="Arial" w:cs="Arial"/>
          <w:sz w:val="20"/>
          <w:szCs w:val="20"/>
        </w:rPr>
        <w:t>-regeling</w:t>
      </w:r>
    </w:p>
    <w:p w14:paraId="18638CA3" w14:textId="77777777" w:rsidR="00E63C95" w:rsidRPr="00E147A4" w:rsidRDefault="00E63C95" w:rsidP="00E63C95">
      <w:pPr>
        <w:spacing w:after="0"/>
        <w:rPr>
          <w:rFonts w:ascii="Arial" w:hAnsi="Arial" w:cs="Arial"/>
          <w:sz w:val="20"/>
          <w:szCs w:val="20"/>
        </w:rPr>
      </w:pPr>
    </w:p>
    <w:p w14:paraId="3E171617" w14:textId="77777777" w:rsidR="00E63C95" w:rsidRPr="00E147A4" w:rsidRDefault="00E63C95" w:rsidP="00E63C95">
      <w:pPr>
        <w:spacing w:after="0"/>
        <w:rPr>
          <w:rFonts w:ascii="Arial" w:hAnsi="Arial" w:cs="Arial"/>
          <w:sz w:val="20"/>
          <w:szCs w:val="20"/>
        </w:rPr>
      </w:pPr>
    </w:p>
    <w:sdt>
      <w:sdtPr>
        <w:rPr>
          <w:rFonts w:ascii="Arial" w:hAnsi="Arial" w:cs="Arial"/>
          <w:b/>
          <w:bCs/>
          <w:sz w:val="20"/>
          <w:szCs w:val="20"/>
          <w:u w:val="single"/>
        </w:rPr>
        <w:id w:val="-1402749949"/>
      </w:sdtPr>
      <w:sdtEndPr/>
      <w:sdtContent>
        <w:p w14:paraId="16B75822" w14:textId="77777777" w:rsidR="00F87A20" w:rsidRDefault="00F87A20" w:rsidP="00F87A20">
          <w:pPr>
            <w:spacing w:after="0"/>
            <w:rPr>
              <w:rFonts w:ascii="Arial" w:hAnsi="Arial" w:cs="Arial"/>
              <w:b/>
              <w:bCs/>
              <w:sz w:val="20"/>
              <w:szCs w:val="20"/>
              <w:u w:val="single"/>
            </w:rPr>
          </w:pPr>
          <w:r w:rsidRPr="00E63C95">
            <w:rPr>
              <w:rFonts w:ascii="Arial" w:hAnsi="Arial" w:cs="Arial"/>
              <w:b/>
              <w:bCs/>
              <w:sz w:val="20"/>
              <w:szCs w:val="20"/>
              <w:u w:val="single"/>
            </w:rPr>
            <w:t>Ondertekening</w:t>
          </w:r>
        </w:p>
      </w:sdtContent>
    </w:sdt>
    <w:p w14:paraId="12BCD9C9" w14:textId="77777777" w:rsidR="00F87A20" w:rsidRDefault="00F87A20" w:rsidP="00F87A20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Ondergetekende verklaart bekend te zijn met de voorwaarden van de ‘Subsidieregeling impuls VerduurSAMEN2030’ en de aanvraag naar waarheid te hebben ingevuld.</w:t>
      </w:r>
    </w:p>
    <w:p w14:paraId="71FBA7CB" w14:textId="77777777" w:rsidR="00F87A20" w:rsidRDefault="00F87A20" w:rsidP="00F87A20">
      <w:pPr>
        <w:spacing w:after="0"/>
        <w:rPr>
          <w:rFonts w:ascii="Arial" w:hAnsi="Arial" w:cs="Arial"/>
          <w:sz w:val="20"/>
          <w:szCs w:val="20"/>
        </w:rPr>
      </w:pPr>
    </w:p>
    <w:p w14:paraId="5E61044A" w14:textId="77777777" w:rsidR="00F87A20" w:rsidRDefault="00F87A20" w:rsidP="00F87A20">
      <w:pPr>
        <w:spacing w:after="0"/>
        <w:rPr>
          <w:rFonts w:ascii="Arial" w:hAnsi="Arial" w:cs="Arial"/>
          <w:sz w:val="20"/>
          <w:szCs w:val="20"/>
        </w:rPr>
      </w:pPr>
    </w:p>
    <w:tbl>
      <w:tblPr>
        <w:tblStyle w:val="Tabelraster"/>
        <w:tblpPr w:leftFromText="141" w:rightFromText="141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7"/>
        <w:gridCol w:w="2781"/>
      </w:tblGrid>
      <w:tr w:rsidR="00F87A20" w14:paraId="7D9C57A3" w14:textId="77777777" w:rsidTr="00F835CB">
        <w:trPr>
          <w:trHeight w:val="319"/>
        </w:trPr>
        <w:tc>
          <w:tcPr>
            <w:tcW w:w="2517" w:type="dxa"/>
            <w:vAlign w:val="bottom"/>
          </w:tcPr>
          <w:p w14:paraId="4AEE7A4D" w14:textId="77777777" w:rsidR="00F87A20" w:rsidRDefault="00DB4386" w:rsidP="00F835CB">
            <w:pPr>
              <w:tabs>
                <w:tab w:val="left" w:pos="1704"/>
              </w:tabs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441683685"/>
              </w:sdtPr>
              <w:sdtEndPr/>
              <w:sdtContent>
                <w:r w:rsidR="00F87A20">
                  <w:rPr>
                    <w:rFonts w:ascii="Arial" w:hAnsi="Arial" w:cs="Arial"/>
                    <w:sz w:val="20"/>
                    <w:szCs w:val="20"/>
                  </w:rPr>
                  <w:t>Plaats:</w:t>
                </w:r>
              </w:sdtContent>
            </w:sdt>
          </w:p>
        </w:tc>
        <w:tc>
          <w:tcPr>
            <w:tcW w:w="2517" w:type="dxa"/>
            <w:vAlign w:val="bottom"/>
          </w:tcPr>
          <w:p w14:paraId="39D6B9A2" w14:textId="26153EB1" w:rsidR="00F87A20" w:rsidRDefault="00F87A20" w:rsidP="00F835CB">
            <w:pPr>
              <w:tabs>
                <w:tab w:val="left" w:pos="170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225" w:dyaOrig="225" w14:anchorId="51582DAF">
                <v:shape id="_x0000_i1046" type="#_x0000_t75" style="width:128.25pt;height:18pt" o:ole="">
                  <v:imagedata r:id="rId23" o:title=""/>
                </v:shape>
                <w:control r:id="rId24" w:name="TextBox71" w:shapeid="_x0000_i1046"/>
              </w:object>
            </w:r>
          </w:p>
        </w:tc>
      </w:tr>
      <w:tr w:rsidR="00F87A20" w14:paraId="2FD05568" w14:textId="77777777" w:rsidTr="00F835CB">
        <w:trPr>
          <w:trHeight w:val="308"/>
        </w:trPr>
        <w:tc>
          <w:tcPr>
            <w:tcW w:w="2517" w:type="dxa"/>
            <w:vAlign w:val="bottom"/>
          </w:tcPr>
          <w:p w14:paraId="71DAF59C" w14:textId="77777777" w:rsidR="00F87A20" w:rsidRDefault="00DB4386" w:rsidP="00F835CB">
            <w:pPr>
              <w:tabs>
                <w:tab w:val="left" w:pos="1704"/>
              </w:tabs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2053993441"/>
              </w:sdtPr>
              <w:sdtEndPr/>
              <w:sdtContent>
                <w:r w:rsidR="00F87A20">
                  <w:rPr>
                    <w:rFonts w:ascii="Arial" w:hAnsi="Arial" w:cs="Arial"/>
                    <w:sz w:val="20"/>
                    <w:szCs w:val="20"/>
                  </w:rPr>
                  <w:t>Datum:</w:t>
                </w:r>
              </w:sdtContent>
            </w:sdt>
          </w:p>
        </w:tc>
        <w:tc>
          <w:tcPr>
            <w:tcW w:w="2517" w:type="dxa"/>
            <w:vAlign w:val="bottom"/>
          </w:tcPr>
          <w:p w14:paraId="780D4300" w14:textId="7C942301" w:rsidR="00F87A20" w:rsidRDefault="00F87A20" w:rsidP="00F835CB">
            <w:pPr>
              <w:tabs>
                <w:tab w:val="left" w:pos="170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225" w:dyaOrig="225" w14:anchorId="3EDD82D1">
                <v:shape id="_x0000_i1048" type="#_x0000_t75" style="width:128.25pt;height:18pt" o:ole="">
                  <v:imagedata r:id="rId23" o:title=""/>
                </v:shape>
                <w:control r:id="rId25" w:name="TextBox9" w:shapeid="_x0000_i1048"/>
              </w:object>
            </w:r>
          </w:p>
        </w:tc>
      </w:tr>
    </w:tbl>
    <w:p w14:paraId="66693ABD" w14:textId="77777777" w:rsidR="00F87A20" w:rsidRDefault="00F87A20" w:rsidP="00F87A20">
      <w:pPr>
        <w:tabs>
          <w:tab w:val="left" w:pos="1704"/>
        </w:tabs>
        <w:spacing w:after="0"/>
        <w:rPr>
          <w:rFonts w:ascii="Arial" w:hAnsi="Arial" w:cs="Arial"/>
          <w:sz w:val="20"/>
          <w:szCs w:val="20"/>
        </w:rPr>
      </w:pPr>
    </w:p>
    <w:p w14:paraId="6DFF5B32" w14:textId="77777777" w:rsidR="00F87A20" w:rsidRDefault="00F87A20" w:rsidP="00F87A20">
      <w:pPr>
        <w:spacing w:after="0"/>
        <w:rPr>
          <w:rFonts w:ascii="Arial" w:hAnsi="Arial" w:cs="Arial"/>
          <w:sz w:val="20"/>
          <w:szCs w:val="20"/>
        </w:rPr>
      </w:pPr>
    </w:p>
    <w:p w14:paraId="785A74A3" w14:textId="77777777" w:rsidR="00F87A20" w:rsidRDefault="00F87A20" w:rsidP="00F87A20">
      <w:pPr>
        <w:spacing w:after="0"/>
        <w:rPr>
          <w:rFonts w:ascii="Arial" w:hAnsi="Arial" w:cs="Arial"/>
          <w:sz w:val="20"/>
          <w:szCs w:val="20"/>
        </w:rPr>
      </w:pPr>
    </w:p>
    <w:p w14:paraId="41398B93" w14:textId="77777777" w:rsidR="00F87A20" w:rsidRDefault="00F87A20" w:rsidP="00F87A20">
      <w:pPr>
        <w:spacing w:after="0"/>
        <w:rPr>
          <w:rFonts w:ascii="Arial" w:hAnsi="Arial" w:cs="Arial"/>
          <w:sz w:val="20"/>
          <w:szCs w:val="20"/>
        </w:rPr>
      </w:pPr>
    </w:p>
    <w:tbl>
      <w:tblPr>
        <w:tblStyle w:val="Tabelraster"/>
        <w:tblpPr w:leftFromText="141" w:rightFromText="141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0"/>
        <w:gridCol w:w="4268"/>
      </w:tblGrid>
      <w:tr w:rsidR="00F87A20" w14:paraId="621FA4C3" w14:textId="77777777" w:rsidTr="00F835CB">
        <w:trPr>
          <w:trHeight w:val="530"/>
        </w:trPr>
        <w:tc>
          <w:tcPr>
            <w:tcW w:w="2500" w:type="dxa"/>
            <w:vAlign w:val="center"/>
          </w:tcPr>
          <w:p w14:paraId="57AC51B4" w14:textId="77777777" w:rsidR="00F87A20" w:rsidRDefault="00DB4386" w:rsidP="00F835CB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486975283"/>
              </w:sdtPr>
              <w:sdtEndPr/>
              <w:sdtContent>
                <w:r w:rsidR="00F87A20">
                  <w:rPr>
                    <w:rFonts w:ascii="Arial" w:hAnsi="Arial" w:cs="Arial"/>
                    <w:sz w:val="20"/>
                    <w:szCs w:val="20"/>
                  </w:rPr>
                  <w:t>Handtekening</w:t>
                </w:r>
              </w:sdtContent>
            </w:sdt>
            <w:r w:rsidR="00F87A20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2500" w:type="dxa"/>
            <w:vAlign w:val="bottom"/>
          </w:tcPr>
          <w:p w14:paraId="08C7554A" w14:textId="77777777" w:rsidR="00F87A20" w:rsidRDefault="00DB4386" w:rsidP="00F835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pict w14:anchorId="52F06983">
                <v:shape id="_x0000_i1049" type="#_x0000_t75" alt="Microsoft Office-handtekeningregel..." style="width:202.5pt;height:63pt">
                  <v:imagedata r:id="rId26" o:title=""/>
                  <o:lock v:ext="edit" ungrouping="t" rotation="t" cropping="t" verticies="t" text="t" grouping="t"/>
                  <o:signatureline v:ext="edit" id="{97FCB77C-F96A-48E0-A63D-E37EC3BA9E0B}" provid="{00000000-0000-0000-0000-000000000000}" showsigndate="f" issignatureline="t"/>
                </v:shape>
              </w:pict>
            </w:r>
          </w:p>
        </w:tc>
      </w:tr>
    </w:tbl>
    <w:p w14:paraId="7300C579" w14:textId="77777777" w:rsidR="00F87A20" w:rsidRDefault="00F87A20" w:rsidP="00F87A20">
      <w:pPr>
        <w:spacing w:after="0"/>
        <w:rPr>
          <w:rFonts w:ascii="Arial" w:hAnsi="Arial" w:cs="Arial"/>
          <w:sz w:val="20"/>
          <w:szCs w:val="20"/>
        </w:rPr>
      </w:pPr>
    </w:p>
    <w:p w14:paraId="7FA49DBA" w14:textId="77777777" w:rsidR="00F87A20" w:rsidRDefault="00F87A20" w:rsidP="00F87A20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6943E2A0" w14:textId="77777777" w:rsidR="00926DAF" w:rsidRDefault="00926DAF" w:rsidP="0072066F">
      <w:pPr>
        <w:spacing w:after="0"/>
        <w:rPr>
          <w:rFonts w:ascii="Arial" w:hAnsi="Arial" w:cs="Arial"/>
          <w:sz w:val="20"/>
          <w:szCs w:val="20"/>
        </w:rPr>
      </w:pPr>
    </w:p>
    <w:p w14:paraId="6C5A1047" w14:textId="77777777" w:rsidR="00926DAF" w:rsidRDefault="00926DAF" w:rsidP="0072066F">
      <w:pPr>
        <w:spacing w:after="0"/>
        <w:rPr>
          <w:rFonts w:ascii="Arial" w:hAnsi="Arial" w:cs="Arial"/>
          <w:sz w:val="20"/>
          <w:szCs w:val="20"/>
        </w:rPr>
      </w:pPr>
    </w:p>
    <w:p w14:paraId="562F732C" w14:textId="77777777" w:rsidR="00926DAF" w:rsidRDefault="00926DAF" w:rsidP="0072066F">
      <w:pPr>
        <w:spacing w:after="0"/>
        <w:rPr>
          <w:rFonts w:ascii="Arial" w:hAnsi="Arial" w:cs="Arial"/>
          <w:sz w:val="20"/>
          <w:szCs w:val="20"/>
        </w:rPr>
      </w:pPr>
    </w:p>
    <w:p w14:paraId="756230BA" w14:textId="77777777" w:rsidR="0053488C" w:rsidRDefault="0053488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52F4564A" w14:textId="77777777" w:rsidR="0072066F" w:rsidRDefault="0072066F" w:rsidP="0072066F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890F9B">
        <w:rPr>
          <w:rFonts w:ascii="Arial" w:hAnsi="Arial" w:cs="Arial"/>
          <w:b/>
          <w:bCs/>
          <w:sz w:val="20"/>
          <w:szCs w:val="20"/>
        </w:rPr>
        <w:lastRenderedPageBreak/>
        <w:t>Voorwaarden:</w:t>
      </w:r>
    </w:p>
    <w:p w14:paraId="029F4581" w14:textId="77777777" w:rsidR="0072066F" w:rsidRDefault="0072066F" w:rsidP="0072066F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333A1991" w14:textId="77777777" w:rsidR="003F7218" w:rsidRDefault="003F7218" w:rsidP="003F7218">
      <w:pPr>
        <w:spacing w:after="0"/>
        <w:rPr>
          <w:rFonts w:ascii="Arial" w:hAnsi="Arial" w:cs="Arial"/>
          <w:bCs/>
          <w:sz w:val="20"/>
          <w:szCs w:val="20"/>
        </w:rPr>
      </w:pPr>
      <w:r w:rsidRPr="00652A67">
        <w:rPr>
          <w:rFonts w:ascii="Arial" w:hAnsi="Arial" w:cs="Arial"/>
          <w:bCs/>
          <w:sz w:val="20"/>
          <w:szCs w:val="20"/>
        </w:rPr>
        <w:t>Op deze aanvraag</w:t>
      </w:r>
      <w:r>
        <w:rPr>
          <w:rFonts w:ascii="Arial" w:hAnsi="Arial" w:cs="Arial"/>
          <w:bCs/>
          <w:sz w:val="20"/>
          <w:szCs w:val="20"/>
        </w:rPr>
        <w:t xml:space="preserve"> zijn </w:t>
      </w:r>
      <w:r w:rsidRPr="00652A67">
        <w:rPr>
          <w:rFonts w:ascii="Arial" w:hAnsi="Arial" w:cs="Arial"/>
          <w:bCs/>
          <w:sz w:val="20"/>
          <w:szCs w:val="20"/>
          <w:u w:val="single"/>
        </w:rPr>
        <w:t>alle</w:t>
      </w:r>
      <w:r>
        <w:rPr>
          <w:rFonts w:ascii="Arial" w:hAnsi="Arial" w:cs="Arial"/>
          <w:bCs/>
          <w:sz w:val="20"/>
          <w:szCs w:val="20"/>
        </w:rPr>
        <w:t xml:space="preserve"> voorwaarden uit de Subsidieregeling impuls VerduurSAMEN2030 van toepassing, opgenomen in de paragrafen 1, 2, 5 en 6. </w:t>
      </w:r>
    </w:p>
    <w:p w14:paraId="56F38FE4" w14:textId="77777777" w:rsidR="003F7218" w:rsidRDefault="003F7218" w:rsidP="003F7218">
      <w:pPr>
        <w:spacing w:after="0"/>
        <w:rPr>
          <w:rFonts w:ascii="Arial" w:hAnsi="Arial" w:cs="Arial"/>
          <w:bCs/>
          <w:sz w:val="20"/>
          <w:szCs w:val="20"/>
        </w:rPr>
      </w:pPr>
    </w:p>
    <w:p w14:paraId="58E401DB" w14:textId="77777777" w:rsidR="003F7218" w:rsidRPr="00652A67" w:rsidRDefault="003F7218" w:rsidP="003F7218">
      <w:pPr>
        <w:spacing w:after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Enkele punten uitgelicht:</w:t>
      </w:r>
    </w:p>
    <w:p w14:paraId="3E281B34" w14:textId="77777777" w:rsidR="003F7218" w:rsidRPr="00E13EE7" w:rsidRDefault="003F7218" w:rsidP="003F7218">
      <w:pPr>
        <w:pStyle w:val="Lijstalinea"/>
        <w:numPr>
          <w:ilvl w:val="0"/>
          <w:numId w:val="24"/>
        </w:numPr>
        <w:rPr>
          <w:rFonts w:ascii="Arial" w:hAnsi="Arial" w:cs="Arial"/>
          <w:sz w:val="20"/>
          <w:szCs w:val="20"/>
        </w:rPr>
      </w:pPr>
      <w:r w:rsidRPr="00E13EE7">
        <w:rPr>
          <w:rFonts w:ascii="Arial" w:hAnsi="Arial" w:cs="Arial"/>
          <w:sz w:val="20"/>
          <w:szCs w:val="20"/>
        </w:rPr>
        <w:t>Particuliere eigenaar-bewoner met woning als hoofdgebruik in de gemeente Bergen (L).</w:t>
      </w:r>
    </w:p>
    <w:p w14:paraId="23A88245" w14:textId="77777777" w:rsidR="003F7218" w:rsidRPr="00D917B9" w:rsidRDefault="003F7218" w:rsidP="003F7218">
      <w:pPr>
        <w:pStyle w:val="Lijstalinea"/>
        <w:numPr>
          <w:ilvl w:val="0"/>
          <w:numId w:val="24"/>
        </w:numPr>
        <w:spacing w:after="0"/>
        <w:rPr>
          <w:rFonts w:ascii="Arial" w:hAnsi="Arial" w:cs="Arial"/>
          <w:sz w:val="20"/>
          <w:szCs w:val="20"/>
        </w:rPr>
      </w:pPr>
      <w:r w:rsidRPr="00D02732">
        <w:rPr>
          <w:rFonts w:ascii="Arial" w:hAnsi="Arial" w:cs="Arial"/>
          <w:sz w:val="20"/>
          <w:szCs w:val="20"/>
        </w:rPr>
        <w:t>De maatregelen komen niet in aanmerking voor subsidie onder de regeling van de Minister voor Wonen en Rijksdienst van 23 augustus 2016, nr. 2016-0000486646</w:t>
      </w:r>
      <w:r>
        <w:rPr>
          <w:rFonts w:ascii="Arial" w:hAnsi="Arial" w:cs="Arial"/>
          <w:sz w:val="20"/>
          <w:szCs w:val="20"/>
        </w:rPr>
        <w:t xml:space="preserve">, </w:t>
      </w:r>
      <w:r w:rsidRPr="00D917B9">
        <w:rPr>
          <w:rFonts w:ascii="Arial" w:hAnsi="Arial" w:cs="Arial"/>
          <w:sz w:val="20"/>
          <w:szCs w:val="20"/>
        </w:rPr>
        <w:t>houdende vaststelling van regels voor het verstrekken van subsidie aan individuele eigenaren-bewoners en VvE’s in verband met het stimuleren van omvangrijke energiebesparende maatregelen in bestaande koopwoningen (Subsidieregeling energiebesparing eigen huis, “SEEH”).</w:t>
      </w:r>
    </w:p>
    <w:p w14:paraId="1077E1D2" w14:textId="27A986FA" w:rsidR="0022047B" w:rsidRPr="0022047B" w:rsidRDefault="0022047B" w:rsidP="0022047B">
      <w:pPr>
        <w:pStyle w:val="Lijstalinea"/>
        <w:numPr>
          <w:ilvl w:val="0"/>
          <w:numId w:val="24"/>
        </w:numPr>
        <w:spacing w:after="160" w:line="259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s</w:t>
      </w:r>
      <w:r w:rsidRPr="0022047B">
        <w:rPr>
          <w:rFonts w:ascii="Arial" w:hAnsi="Arial" w:cs="Arial"/>
          <w:sz w:val="20"/>
          <w:szCs w:val="20"/>
        </w:rPr>
        <w:t>ubsidieaanvraag moet met een aantal documenten worden onderbouwd:</w:t>
      </w:r>
    </w:p>
    <w:p w14:paraId="621EFFD7" w14:textId="1DAAAB00" w:rsidR="0022047B" w:rsidRPr="0022047B" w:rsidRDefault="0022047B" w:rsidP="0022047B">
      <w:pPr>
        <w:pStyle w:val="Lijstalinea"/>
        <w:numPr>
          <w:ilvl w:val="1"/>
          <w:numId w:val="24"/>
        </w:numPr>
        <w:spacing w:after="160" w:line="259" w:lineRule="auto"/>
        <w:rPr>
          <w:rFonts w:ascii="Arial" w:hAnsi="Arial" w:cs="Arial"/>
          <w:sz w:val="20"/>
          <w:szCs w:val="20"/>
        </w:rPr>
      </w:pPr>
      <w:r w:rsidRPr="0022047B">
        <w:rPr>
          <w:rFonts w:ascii="Arial" w:hAnsi="Arial" w:cs="Arial"/>
          <w:sz w:val="20"/>
          <w:szCs w:val="20"/>
        </w:rPr>
        <w:t>De rapportage van de woningscan door een van onze experts</w:t>
      </w:r>
    </w:p>
    <w:p w14:paraId="5A49D10B" w14:textId="77777777" w:rsidR="0022047B" w:rsidRPr="0022047B" w:rsidRDefault="0022047B" w:rsidP="0022047B">
      <w:pPr>
        <w:pStyle w:val="Lijstalinea"/>
        <w:numPr>
          <w:ilvl w:val="1"/>
          <w:numId w:val="24"/>
        </w:numPr>
        <w:spacing w:after="160" w:line="259" w:lineRule="auto"/>
        <w:rPr>
          <w:rFonts w:ascii="Arial" w:hAnsi="Arial" w:cs="Arial"/>
          <w:sz w:val="20"/>
          <w:szCs w:val="20"/>
        </w:rPr>
      </w:pPr>
      <w:r w:rsidRPr="0022047B">
        <w:rPr>
          <w:rFonts w:ascii="Arial" w:hAnsi="Arial" w:cs="Arial"/>
          <w:sz w:val="20"/>
          <w:szCs w:val="20"/>
        </w:rPr>
        <w:t>Motivering van de expert dat de maatregelen niet onder de SEEH regeling vallen</w:t>
      </w:r>
    </w:p>
    <w:p w14:paraId="5CE56916" w14:textId="77777777" w:rsidR="0022047B" w:rsidRPr="0022047B" w:rsidRDefault="0022047B" w:rsidP="0022047B">
      <w:pPr>
        <w:pStyle w:val="Lijstalinea"/>
        <w:numPr>
          <w:ilvl w:val="1"/>
          <w:numId w:val="24"/>
        </w:numPr>
        <w:spacing w:after="160" w:line="259" w:lineRule="auto"/>
        <w:rPr>
          <w:rFonts w:ascii="Arial" w:hAnsi="Arial" w:cs="Arial"/>
          <w:sz w:val="20"/>
          <w:szCs w:val="20"/>
        </w:rPr>
      </w:pPr>
      <w:r w:rsidRPr="0022047B">
        <w:rPr>
          <w:rFonts w:ascii="Arial" w:hAnsi="Arial" w:cs="Arial"/>
          <w:sz w:val="20"/>
          <w:szCs w:val="20"/>
        </w:rPr>
        <w:t>Een berekening door de expert van de kosten van voorgenomen maatregelen</w:t>
      </w:r>
    </w:p>
    <w:p w14:paraId="67FD65E1" w14:textId="77777777" w:rsidR="0022047B" w:rsidRPr="0022047B" w:rsidRDefault="0022047B" w:rsidP="0022047B">
      <w:pPr>
        <w:pStyle w:val="Lijstalinea"/>
        <w:numPr>
          <w:ilvl w:val="1"/>
          <w:numId w:val="24"/>
        </w:numPr>
        <w:spacing w:after="160" w:line="259" w:lineRule="auto"/>
        <w:rPr>
          <w:rFonts w:ascii="Arial" w:hAnsi="Arial" w:cs="Arial"/>
          <w:sz w:val="20"/>
          <w:szCs w:val="20"/>
        </w:rPr>
      </w:pPr>
      <w:r w:rsidRPr="0022047B">
        <w:rPr>
          <w:rFonts w:ascii="Arial" w:hAnsi="Arial" w:cs="Arial"/>
          <w:sz w:val="20"/>
          <w:szCs w:val="20"/>
        </w:rPr>
        <w:t>Een onderbouwing met offertes en/of een factuur</w:t>
      </w:r>
    </w:p>
    <w:p w14:paraId="7F3A505C" w14:textId="77777777" w:rsidR="0022047B" w:rsidRPr="0022047B" w:rsidRDefault="0022047B" w:rsidP="0022047B">
      <w:pPr>
        <w:pStyle w:val="Lijstalinea"/>
        <w:numPr>
          <w:ilvl w:val="1"/>
          <w:numId w:val="24"/>
        </w:numPr>
        <w:spacing w:after="160" w:line="259" w:lineRule="auto"/>
        <w:rPr>
          <w:rFonts w:ascii="Arial" w:hAnsi="Arial" w:cs="Arial"/>
          <w:sz w:val="20"/>
          <w:szCs w:val="20"/>
        </w:rPr>
      </w:pPr>
      <w:r w:rsidRPr="0022047B">
        <w:rPr>
          <w:rFonts w:ascii="Arial" w:hAnsi="Arial" w:cs="Arial"/>
          <w:sz w:val="20"/>
          <w:szCs w:val="20"/>
        </w:rPr>
        <w:t xml:space="preserve">Berekening van de expert van de hoogte van de subsidiabele kosten. Dit wordt gedaan volgens de berekenmethode in de SEEH. </w:t>
      </w:r>
    </w:p>
    <w:p w14:paraId="7B29E1A3" w14:textId="77777777" w:rsidR="0022047B" w:rsidRPr="0022047B" w:rsidRDefault="0022047B" w:rsidP="0022047B">
      <w:pPr>
        <w:pStyle w:val="Lijstalinea"/>
        <w:numPr>
          <w:ilvl w:val="0"/>
          <w:numId w:val="24"/>
        </w:numPr>
        <w:spacing w:after="160" w:line="259" w:lineRule="auto"/>
        <w:rPr>
          <w:rFonts w:ascii="Arial" w:hAnsi="Arial" w:cs="Arial"/>
          <w:sz w:val="20"/>
          <w:szCs w:val="20"/>
        </w:rPr>
      </w:pPr>
      <w:r w:rsidRPr="0022047B">
        <w:rPr>
          <w:rFonts w:ascii="Arial" w:hAnsi="Arial" w:cs="Arial"/>
          <w:sz w:val="20"/>
          <w:szCs w:val="20"/>
        </w:rPr>
        <w:t>De aanvrager moet eigenaar en hoofdgebruiker van de woning zijn.</w:t>
      </w:r>
    </w:p>
    <w:p w14:paraId="10C2331D" w14:textId="77777777" w:rsidR="0022047B" w:rsidRPr="0022047B" w:rsidRDefault="0022047B" w:rsidP="0022047B">
      <w:pPr>
        <w:pStyle w:val="Lijstalinea"/>
        <w:numPr>
          <w:ilvl w:val="0"/>
          <w:numId w:val="24"/>
        </w:numPr>
        <w:spacing w:after="160" w:line="259" w:lineRule="auto"/>
        <w:rPr>
          <w:rFonts w:ascii="Arial" w:hAnsi="Arial" w:cs="Arial"/>
          <w:sz w:val="20"/>
          <w:szCs w:val="20"/>
        </w:rPr>
      </w:pPr>
      <w:r w:rsidRPr="0022047B">
        <w:rPr>
          <w:rFonts w:ascii="Arial" w:hAnsi="Arial" w:cs="Arial"/>
          <w:sz w:val="20"/>
          <w:szCs w:val="20"/>
        </w:rPr>
        <w:t>De activiteiten zijn uiterlijk 31 maart 2021 uitgevoerd.</w:t>
      </w:r>
    </w:p>
    <w:p w14:paraId="052F8D9F" w14:textId="77777777" w:rsidR="0022047B" w:rsidRPr="0022047B" w:rsidRDefault="0022047B" w:rsidP="0022047B">
      <w:pPr>
        <w:pStyle w:val="Lijstalinea"/>
        <w:numPr>
          <w:ilvl w:val="0"/>
          <w:numId w:val="24"/>
        </w:numPr>
        <w:spacing w:after="160" w:line="259" w:lineRule="auto"/>
        <w:rPr>
          <w:rFonts w:ascii="Arial" w:hAnsi="Arial" w:cs="Arial"/>
          <w:sz w:val="20"/>
          <w:szCs w:val="20"/>
        </w:rPr>
      </w:pPr>
      <w:r w:rsidRPr="0022047B">
        <w:rPr>
          <w:rFonts w:ascii="Arial" w:hAnsi="Arial" w:cs="Arial"/>
          <w:sz w:val="20"/>
          <w:szCs w:val="20"/>
        </w:rPr>
        <w:t xml:space="preserve">De activiteiten zijn binnen 12 weken na de subsidieverlening uitgevoerd, tenzij bij subsidieverlening anders bepaald. </w:t>
      </w:r>
    </w:p>
    <w:p w14:paraId="0C58B514" w14:textId="77777777" w:rsidR="0022047B" w:rsidRPr="0022047B" w:rsidRDefault="0022047B" w:rsidP="0022047B">
      <w:pPr>
        <w:pStyle w:val="Lijstalinea"/>
        <w:numPr>
          <w:ilvl w:val="0"/>
          <w:numId w:val="24"/>
        </w:numPr>
        <w:rPr>
          <w:rFonts w:ascii="Arial" w:hAnsi="Arial" w:cs="Arial"/>
          <w:sz w:val="20"/>
          <w:szCs w:val="20"/>
        </w:rPr>
      </w:pPr>
      <w:r w:rsidRPr="0022047B">
        <w:rPr>
          <w:rFonts w:ascii="Arial" w:hAnsi="Arial" w:cs="Arial"/>
          <w:sz w:val="20"/>
          <w:szCs w:val="20"/>
        </w:rPr>
        <w:t>Er is niet eerder door het College van B&amp;W van Gemeente Bergen een subsidie verstrekt voor het initiatief.</w:t>
      </w:r>
    </w:p>
    <w:p w14:paraId="4227691A" w14:textId="77777777" w:rsidR="0022047B" w:rsidRPr="0022047B" w:rsidRDefault="0022047B" w:rsidP="0022047B">
      <w:pPr>
        <w:pStyle w:val="Lijstalinea"/>
        <w:numPr>
          <w:ilvl w:val="0"/>
          <w:numId w:val="24"/>
        </w:numPr>
        <w:rPr>
          <w:rFonts w:ascii="Arial" w:hAnsi="Arial" w:cs="Arial"/>
          <w:sz w:val="20"/>
          <w:szCs w:val="20"/>
        </w:rPr>
      </w:pPr>
      <w:r w:rsidRPr="0022047B">
        <w:rPr>
          <w:rFonts w:ascii="Arial" w:hAnsi="Arial" w:cs="Arial"/>
          <w:sz w:val="20"/>
          <w:szCs w:val="20"/>
        </w:rPr>
        <w:t>Er is niet eerder voor het initiatief een subsidie verstrekt tot een  maximum van 100% van de activiteiten.</w:t>
      </w:r>
    </w:p>
    <w:p w14:paraId="16E520FA" w14:textId="77777777" w:rsidR="0072066F" w:rsidRPr="0022047B" w:rsidRDefault="00F87A20" w:rsidP="00397AD2">
      <w:pPr>
        <w:pStyle w:val="Lijstalinea"/>
        <w:numPr>
          <w:ilvl w:val="0"/>
          <w:numId w:val="24"/>
        </w:numPr>
        <w:rPr>
          <w:rFonts w:ascii="Arial" w:hAnsi="Arial" w:cs="Arial"/>
          <w:sz w:val="20"/>
          <w:szCs w:val="20"/>
        </w:rPr>
      </w:pPr>
      <w:r w:rsidRPr="005A6799">
        <w:rPr>
          <w:rFonts w:ascii="Arial" w:hAnsi="Arial" w:cs="Arial"/>
          <w:sz w:val="20"/>
          <w:szCs w:val="20"/>
        </w:rPr>
        <w:t>Aan de subsidieverlening kunnen nadere voorschriften worden verbonden.</w:t>
      </w:r>
    </w:p>
    <w:p w14:paraId="6F2EE378" w14:textId="77777777" w:rsidR="00890F9B" w:rsidRPr="00890F9B" w:rsidRDefault="00890F9B" w:rsidP="00366D88">
      <w:pPr>
        <w:spacing w:after="0"/>
        <w:rPr>
          <w:rFonts w:ascii="Arial" w:hAnsi="Arial" w:cs="Arial"/>
          <w:b/>
          <w:bCs/>
          <w:sz w:val="20"/>
          <w:szCs w:val="20"/>
        </w:rPr>
      </w:pPr>
    </w:p>
    <w:sectPr w:rsidR="00890F9B" w:rsidRPr="00890F9B" w:rsidSect="00397AD2">
      <w:headerReference w:type="default" r:id="rId27"/>
      <w:footerReference w:type="default" r:id="rId28"/>
      <w:pgSz w:w="11906" w:h="16838" w:code="9"/>
      <w:pgMar w:top="2093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59C077" w14:textId="77777777" w:rsidR="00380B44" w:rsidRDefault="00380B44" w:rsidP="00650259">
      <w:pPr>
        <w:spacing w:after="0" w:line="240" w:lineRule="auto"/>
      </w:pPr>
      <w:r>
        <w:separator/>
      </w:r>
    </w:p>
  </w:endnote>
  <w:endnote w:type="continuationSeparator" w:id="0">
    <w:p w14:paraId="76758D95" w14:textId="77777777" w:rsidR="00380B44" w:rsidRDefault="00380B44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9539EDD-35A8-45AE-9FE2-03C32C9AEB86}"/>
    <w:embedBold r:id="rId2" w:fontKey="{B7EBC555-0C8B-49AD-8C9A-1582F6428896}"/>
    <w:embedItalic r:id="rId3" w:fontKey="{8807F5BE-7F88-4B37-A7E9-791983BB41DB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2EC8511E-6970-49A6-8E0C-D866E17543B2}"/>
    <w:embedBold r:id="rId5" w:fontKey="{D2EF6871-AA3C-4F59-9A26-F680105484F9}"/>
    <w:embedItalic r:id="rId6" w:fontKey="{60B027AD-E136-4E00-947A-9E547322291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04451324-B014-4816-AE52-777FED9E186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99658CFB-2151-49F9-ABAE-C0DBCE7C8F6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F3E94C4E-FC00-4B50-9814-2F7E6CBA45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5245"/>
      <w:gridCol w:w="3781"/>
    </w:tblGrid>
    <w:tr w:rsidR="00366D88" w:rsidRPr="0073326A" w14:paraId="3B54FC30" w14:textId="77777777" w:rsidTr="005630D2">
      <w:tc>
        <w:tcPr>
          <w:tcW w:w="5245" w:type="dxa"/>
          <w:vAlign w:val="center"/>
        </w:tcPr>
        <w:p w14:paraId="4539C9DB" w14:textId="77777777" w:rsidR="00366D88" w:rsidRPr="0073326A" w:rsidRDefault="00366D88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3781" w:type="dxa"/>
          <w:vAlign w:val="center"/>
        </w:tcPr>
        <w:p w14:paraId="5501A648" w14:textId="77777777" w:rsidR="00366D88" w:rsidRPr="0073326A" w:rsidRDefault="00366D88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465B83B8" w14:textId="77777777" w:rsidR="00366D88" w:rsidRDefault="00366D88" w:rsidP="0073326A">
    <w:pPr>
      <w:pStyle w:val="Geenafstan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7F9CA6" w14:textId="77777777" w:rsidR="00380B44" w:rsidRDefault="00380B44" w:rsidP="00650259">
      <w:pPr>
        <w:spacing w:after="0" w:line="240" w:lineRule="auto"/>
      </w:pPr>
      <w:r>
        <w:separator/>
      </w:r>
    </w:p>
  </w:footnote>
  <w:footnote w:type="continuationSeparator" w:id="0">
    <w:p w14:paraId="7186C230" w14:textId="77777777" w:rsidR="00380B44" w:rsidRDefault="00380B44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5643E0" w14:textId="77777777" w:rsidR="00366D88" w:rsidRDefault="00366D88">
    <w:pPr>
      <w:pStyle w:val="Koptekst"/>
    </w:pPr>
    <w:r>
      <w:rPr>
        <w:lang w:eastAsia="nl-NL"/>
      </w:rPr>
      <w:drawing>
        <wp:anchor distT="0" distB="0" distL="114300" distR="114300" simplePos="0" relativeHeight="251659264" behindDoc="0" locked="0" layoutInCell="1" allowOverlap="1" wp14:anchorId="6ADDE310" wp14:editId="5D5CCD5A">
          <wp:simplePos x="0" y="0"/>
          <wp:positionH relativeFrom="column">
            <wp:posOffset>4084320</wp:posOffset>
          </wp:positionH>
          <wp:positionV relativeFrom="paragraph">
            <wp:posOffset>-83820</wp:posOffset>
          </wp:positionV>
          <wp:extent cx="2419350" cy="1085850"/>
          <wp:effectExtent l="0" t="0" r="0" b="0"/>
          <wp:wrapSquare wrapText="bothSides"/>
          <wp:docPr id="2" name="Afbeelding 2" descr="verduursamen2030_liggend_fc_DR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erduursamen2030_liggend_fc_DRU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93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25B7A"/>
    <w:multiLevelType w:val="hybridMultilevel"/>
    <w:tmpl w:val="28047074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AF45342"/>
    <w:multiLevelType w:val="hybridMultilevel"/>
    <w:tmpl w:val="057CD18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C767A3"/>
    <w:multiLevelType w:val="hybridMultilevel"/>
    <w:tmpl w:val="5FF6E76E"/>
    <w:lvl w:ilvl="0" w:tplc="8A488BD6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04130013">
      <w:start w:val="1"/>
      <w:numFmt w:val="upperRoman"/>
      <w:lvlText w:val="%2."/>
      <w:lvlJc w:val="right"/>
      <w:pPr>
        <w:ind w:left="2520" w:hanging="360"/>
      </w:pPr>
    </w:lvl>
    <w:lvl w:ilvl="2" w:tplc="499C725A">
      <w:start w:val="1"/>
      <w:numFmt w:val="decimal"/>
      <w:lvlText w:val="%3."/>
      <w:lvlJc w:val="left"/>
      <w:pPr>
        <w:ind w:left="3480" w:hanging="420"/>
      </w:pPr>
      <w:rPr>
        <w:rFonts w:hint="default"/>
      </w:rPr>
    </w:lvl>
    <w:lvl w:ilvl="3" w:tplc="0413000F" w:tentative="1">
      <w:start w:val="1"/>
      <w:numFmt w:val="decimal"/>
      <w:lvlText w:val="%4."/>
      <w:lvlJc w:val="left"/>
      <w:pPr>
        <w:ind w:left="3960" w:hanging="360"/>
      </w:pPr>
    </w:lvl>
    <w:lvl w:ilvl="4" w:tplc="04130019" w:tentative="1">
      <w:start w:val="1"/>
      <w:numFmt w:val="lowerLetter"/>
      <w:lvlText w:val="%5."/>
      <w:lvlJc w:val="left"/>
      <w:pPr>
        <w:ind w:left="4680" w:hanging="360"/>
      </w:pPr>
    </w:lvl>
    <w:lvl w:ilvl="5" w:tplc="0413001B" w:tentative="1">
      <w:start w:val="1"/>
      <w:numFmt w:val="lowerRoman"/>
      <w:lvlText w:val="%6."/>
      <w:lvlJc w:val="right"/>
      <w:pPr>
        <w:ind w:left="5400" w:hanging="180"/>
      </w:pPr>
    </w:lvl>
    <w:lvl w:ilvl="6" w:tplc="0413000F" w:tentative="1">
      <w:start w:val="1"/>
      <w:numFmt w:val="decimal"/>
      <w:lvlText w:val="%7."/>
      <w:lvlJc w:val="left"/>
      <w:pPr>
        <w:ind w:left="6120" w:hanging="360"/>
      </w:pPr>
    </w:lvl>
    <w:lvl w:ilvl="7" w:tplc="04130019" w:tentative="1">
      <w:start w:val="1"/>
      <w:numFmt w:val="lowerLetter"/>
      <w:lvlText w:val="%8."/>
      <w:lvlJc w:val="left"/>
      <w:pPr>
        <w:ind w:left="6840" w:hanging="360"/>
      </w:pPr>
    </w:lvl>
    <w:lvl w:ilvl="8" w:tplc="0413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5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6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7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422C4161"/>
    <w:multiLevelType w:val="hybridMultilevel"/>
    <w:tmpl w:val="6DE08DF2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5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2C0E5C"/>
    <w:multiLevelType w:val="hybridMultilevel"/>
    <w:tmpl w:val="0AD4A1A6"/>
    <w:lvl w:ilvl="0" w:tplc="4D5EA330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D0654EC"/>
    <w:multiLevelType w:val="hybridMultilevel"/>
    <w:tmpl w:val="65CC9D8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6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7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5"/>
  </w:num>
  <w:num w:numId="2">
    <w:abstractNumId w:val="10"/>
  </w:num>
  <w:num w:numId="3">
    <w:abstractNumId w:val="19"/>
  </w:num>
  <w:num w:numId="4">
    <w:abstractNumId w:val="16"/>
  </w:num>
  <w:num w:numId="5">
    <w:abstractNumId w:val="17"/>
  </w:num>
  <w:num w:numId="6">
    <w:abstractNumId w:val="25"/>
  </w:num>
  <w:num w:numId="7">
    <w:abstractNumId w:val="9"/>
  </w:num>
  <w:num w:numId="8">
    <w:abstractNumId w:val="14"/>
  </w:num>
  <w:num w:numId="9">
    <w:abstractNumId w:val="22"/>
  </w:num>
  <w:num w:numId="10">
    <w:abstractNumId w:val="4"/>
  </w:num>
  <w:num w:numId="11">
    <w:abstractNumId w:val="8"/>
  </w:num>
  <w:num w:numId="12">
    <w:abstractNumId w:val="1"/>
  </w:num>
  <w:num w:numId="13">
    <w:abstractNumId w:val="5"/>
  </w:num>
  <w:num w:numId="14">
    <w:abstractNumId w:val="12"/>
  </w:num>
  <w:num w:numId="15">
    <w:abstractNumId w:val="11"/>
  </w:num>
  <w:num w:numId="16">
    <w:abstractNumId w:val="21"/>
  </w:num>
  <w:num w:numId="17">
    <w:abstractNumId w:val="6"/>
  </w:num>
  <w:num w:numId="18">
    <w:abstractNumId w:val="27"/>
  </w:num>
  <w:num w:numId="19">
    <w:abstractNumId w:val="23"/>
  </w:num>
  <w:num w:numId="20">
    <w:abstractNumId w:val="18"/>
  </w:num>
  <w:num w:numId="21">
    <w:abstractNumId w:val="26"/>
  </w:num>
  <w:num w:numId="22">
    <w:abstractNumId w:val="7"/>
  </w:num>
  <w:num w:numId="23">
    <w:abstractNumId w:val="20"/>
  </w:num>
  <w:num w:numId="24">
    <w:abstractNumId w:val="13"/>
  </w:num>
  <w:num w:numId="25">
    <w:abstractNumId w:val="0"/>
  </w:num>
  <w:num w:numId="26">
    <w:abstractNumId w:val="3"/>
  </w:num>
  <w:num w:numId="27">
    <w:abstractNumId w:val="2"/>
  </w:num>
  <w:num w:numId="28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232"/>
    <w:rsid w:val="00002B6C"/>
    <w:rsid w:val="00046F10"/>
    <w:rsid w:val="00052382"/>
    <w:rsid w:val="0006568A"/>
    <w:rsid w:val="00076F0F"/>
    <w:rsid w:val="00084253"/>
    <w:rsid w:val="00097520"/>
    <w:rsid w:val="000D1F49"/>
    <w:rsid w:val="001727CA"/>
    <w:rsid w:val="001B2DFA"/>
    <w:rsid w:val="001B6949"/>
    <w:rsid w:val="0022047B"/>
    <w:rsid w:val="0027639C"/>
    <w:rsid w:val="00290F5E"/>
    <w:rsid w:val="002917E4"/>
    <w:rsid w:val="002C56E6"/>
    <w:rsid w:val="00335230"/>
    <w:rsid w:val="00341270"/>
    <w:rsid w:val="00361E11"/>
    <w:rsid w:val="00366D88"/>
    <w:rsid w:val="00380B44"/>
    <w:rsid w:val="003816FC"/>
    <w:rsid w:val="00397AD2"/>
    <w:rsid w:val="003A276A"/>
    <w:rsid w:val="003B4744"/>
    <w:rsid w:val="003D0232"/>
    <w:rsid w:val="003F0847"/>
    <w:rsid w:val="003F55D9"/>
    <w:rsid w:val="003F7218"/>
    <w:rsid w:val="003F752E"/>
    <w:rsid w:val="0040090B"/>
    <w:rsid w:val="00414B67"/>
    <w:rsid w:val="00427DFC"/>
    <w:rsid w:val="00437B4C"/>
    <w:rsid w:val="0046302A"/>
    <w:rsid w:val="00487D2D"/>
    <w:rsid w:val="004D4C2B"/>
    <w:rsid w:val="004D5D62"/>
    <w:rsid w:val="004E26B1"/>
    <w:rsid w:val="005112D0"/>
    <w:rsid w:val="0053488C"/>
    <w:rsid w:val="005463B6"/>
    <w:rsid w:val="005630D2"/>
    <w:rsid w:val="00577E06"/>
    <w:rsid w:val="005A3BF7"/>
    <w:rsid w:val="005D6CC7"/>
    <w:rsid w:val="005E2701"/>
    <w:rsid w:val="005F2035"/>
    <w:rsid w:val="005F7990"/>
    <w:rsid w:val="0062658A"/>
    <w:rsid w:val="0063739C"/>
    <w:rsid w:val="00650259"/>
    <w:rsid w:val="00651C81"/>
    <w:rsid w:val="00660630"/>
    <w:rsid w:val="006E62D8"/>
    <w:rsid w:val="006F0676"/>
    <w:rsid w:val="00713D1C"/>
    <w:rsid w:val="0072066F"/>
    <w:rsid w:val="00732B16"/>
    <w:rsid w:val="0073326A"/>
    <w:rsid w:val="00770F25"/>
    <w:rsid w:val="007A35A8"/>
    <w:rsid w:val="007B0A85"/>
    <w:rsid w:val="007C6A52"/>
    <w:rsid w:val="00806FF3"/>
    <w:rsid w:val="00813D08"/>
    <w:rsid w:val="0082043E"/>
    <w:rsid w:val="00890F9B"/>
    <w:rsid w:val="008E203A"/>
    <w:rsid w:val="0091229C"/>
    <w:rsid w:val="00926DAF"/>
    <w:rsid w:val="00940E73"/>
    <w:rsid w:val="00951C2A"/>
    <w:rsid w:val="00956362"/>
    <w:rsid w:val="00976D36"/>
    <w:rsid w:val="0098597D"/>
    <w:rsid w:val="009F619A"/>
    <w:rsid w:val="009F6DDE"/>
    <w:rsid w:val="00A370A8"/>
    <w:rsid w:val="00A50F64"/>
    <w:rsid w:val="00A51B9A"/>
    <w:rsid w:val="00A60442"/>
    <w:rsid w:val="00A933EA"/>
    <w:rsid w:val="00AB0BCC"/>
    <w:rsid w:val="00AB4187"/>
    <w:rsid w:val="00B160CA"/>
    <w:rsid w:val="00B53222"/>
    <w:rsid w:val="00BC279D"/>
    <w:rsid w:val="00BD4753"/>
    <w:rsid w:val="00BD5CB1"/>
    <w:rsid w:val="00BE62EE"/>
    <w:rsid w:val="00C003BA"/>
    <w:rsid w:val="00C2342B"/>
    <w:rsid w:val="00C46878"/>
    <w:rsid w:val="00C6434D"/>
    <w:rsid w:val="00C72268"/>
    <w:rsid w:val="00C83878"/>
    <w:rsid w:val="00CB4A51"/>
    <w:rsid w:val="00CB6AB9"/>
    <w:rsid w:val="00CD0105"/>
    <w:rsid w:val="00CD4532"/>
    <w:rsid w:val="00CD47B0"/>
    <w:rsid w:val="00CE025F"/>
    <w:rsid w:val="00CE6104"/>
    <w:rsid w:val="00CE7918"/>
    <w:rsid w:val="00D14A7B"/>
    <w:rsid w:val="00D16163"/>
    <w:rsid w:val="00D917B9"/>
    <w:rsid w:val="00DB3FAD"/>
    <w:rsid w:val="00DB4386"/>
    <w:rsid w:val="00E031C8"/>
    <w:rsid w:val="00E147A4"/>
    <w:rsid w:val="00E61C09"/>
    <w:rsid w:val="00E63C95"/>
    <w:rsid w:val="00E677FE"/>
    <w:rsid w:val="00E77A56"/>
    <w:rsid w:val="00EA27AB"/>
    <w:rsid w:val="00EB013B"/>
    <w:rsid w:val="00EB3B58"/>
    <w:rsid w:val="00EC0FE2"/>
    <w:rsid w:val="00EC7359"/>
    <w:rsid w:val="00EE3054"/>
    <w:rsid w:val="00F00606"/>
    <w:rsid w:val="00F00CA1"/>
    <w:rsid w:val="00F01256"/>
    <w:rsid w:val="00F87A20"/>
    <w:rsid w:val="00FB27C6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55DA27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uiPriority w:val="1"/>
    <w:qFormat/>
    <w:rsid w:val="003F752E"/>
  </w:style>
  <w:style w:type="paragraph" w:styleId="Kop1">
    <w:name w:val="heading 1"/>
    <w:basedOn w:val="Standaard"/>
    <w:link w:val="Kop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732B16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semiHidden/>
    <w:rsid w:val="000D1F49"/>
    <w:pPr>
      <w:spacing w:before="12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651C81"/>
    <w:rPr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651C81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Voettekst">
    <w:name w:val="footer"/>
    <w:basedOn w:val="Standaard"/>
    <w:link w:val="Voettekst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73326A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651C81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rsid w:val="000D1F49"/>
    <w:rPr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651C81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806FF3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D02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D0232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002B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ontrol" Target="activeX/activeX2.xml"/><Relationship Id="rId18" Type="http://schemas.openxmlformats.org/officeDocument/2006/relationships/control" Target="activeX/activeX7.xml"/><Relationship Id="rId26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image" Target="media/image3.wmf"/><Relationship Id="rId7" Type="http://schemas.openxmlformats.org/officeDocument/2006/relationships/settings" Target="settings.xml"/><Relationship Id="rId12" Type="http://schemas.openxmlformats.org/officeDocument/2006/relationships/control" Target="activeX/activeX1.xml"/><Relationship Id="rId17" Type="http://schemas.openxmlformats.org/officeDocument/2006/relationships/control" Target="activeX/activeX6.xml"/><Relationship Id="rId25" Type="http://schemas.openxmlformats.org/officeDocument/2006/relationships/control" Target="activeX/activeX11.xml"/><Relationship Id="rId2" Type="http://schemas.openxmlformats.org/officeDocument/2006/relationships/customXml" Target="../customXml/item2.xml"/><Relationship Id="rId16" Type="http://schemas.openxmlformats.org/officeDocument/2006/relationships/control" Target="activeX/activeX5.xml"/><Relationship Id="rId20" Type="http://schemas.openxmlformats.org/officeDocument/2006/relationships/control" Target="activeX/activeX8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control" Target="activeX/activeX10.xml"/><Relationship Id="rId5" Type="http://schemas.openxmlformats.org/officeDocument/2006/relationships/numbering" Target="numbering.xml"/><Relationship Id="rId15" Type="http://schemas.openxmlformats.org/officeDocument/2006/relationships/control" Target="activeX/activeX4.xml"/><Relationship Id="rId23" Type="http://schemas.openxmlformats.org/officeDocument/2006/relationships/image" Target="media/image4.wmf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2.wmf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ontrol" Target="activeX/activeX3.xml"/><Relationship Id="rId22" Type="http://schemas.openxmlformats.org/officeDocument/2006/relationships/control" Target="activeX/activeX9.xml"/><Relationship Id="rId27" Type="http://schemas.openxmlformats.org/officeDocument/2006/relationships/header" Target="header1.xml"/><Relationship Id="rId30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lle\AppData\Roaming\Microsoft\Templates\Vergoedingsformulier.dotx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EC8BBD9-055B-4A3C-AB6A-4CE84A19B5E0}"/>
      </w:docPartPr>
      <w:docPartBody>
        <w:p w:rsidR="00DB7F02" w:rsidRDefault="00DB7F02">
          <w:r w:rsidRPr="00E657D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040649CA9050478AA4AB760146F8520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A554443-6052-4DB1-90F4-8076BB0707A3}"/>
      </w:docPartPr>
      <w:docPartBody>
        <w:p w:rsidR="002B0B2B" w:rsidRDefault="00097C57" w:rsidP="00097C57">
          <w:pPr>
            <w:pStyle w:val="040649CA9050478AA4AB760146F8520C4"/>
          </w:pPr>
          <w:r w:rsidRPr="001E255D">
            <w:rPr>
              <w:rFonts w:ascii="Arial" w:hAnsi="Arial" w:cs="Arial"/>
              <w:b/>
              <w:bCs/>
              <w:sz w:val="20"/>
              <w:szCs w:val="20"/>
            </w:rPr>
            <w:t>Datum ontvangst:</w:t>
          </w:r>
        </w:p>
      </w:docPartBody>
    </w:docPart>
    <w:docPart>
      <w:docPartPr>
        <w:name w:val="F8466DF22E0E42288E1F967FF9CF838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DD1C24A-5023-4BE2-BCFA-D34CEAA484F1}"/>
      </w:docPartPr>
      <w:docPartBody>
        <w:p w:rsidR="002B0B2B" w:rsidRDefault="00CA3864" w:rsidP="00CA3864">
          <w:pPr>
            <w:pStyle w:val="F8466DF22E0E42288E1F967FF9CF8386"/>
          </w:pPr>
          <w:r w:rsidRPr="00E657D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0C409B86E91A4ABCA82F97246C791DC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5BFB59A-E615-472E-A963-A47D01AC013A}"/>
      </w:docPartPr>
      <w:docPartBody>
        <w:p w:rsidR="002B0B2B" w:rsidRDefault="00CA3864" w:rsidP="00CA3864">
          <w:pPr>
            <w:pStyle w:val="0C409B86E91A4ABCA82F97246C791DCA"/>
          </w:pPr>
          <w:r w:rsidRPr="00E657D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69AA75641C04E359F551DB36697C76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A2472B5-7DC5-4C81-9CED-77163064B86F}"/>
      </w:docPartPr>
      <w:docPartBody>
        <w:p w:rsidR="002B0B2B" w:rsidRDefault="00097C57" w:rsidP="00097C57">
          <w:pPr>
            <w:pStyle w:val="A69AA75641C04E359F551DB36697C7624"/>
          </w:pPr>
          <w:r>
            <w:rPr>
              <w:rFonts w:ascii="Arial" w:hAnsi="Arial" w:cs="Arial"/>
              <w:sz w:val="20"/>
              <w:szCs w:val="20"/>
            </w:rPr>
            <w:t>Totaal te maken kosten:</w:t>
          </w:r>
        </w:p>
      </w:docPartBody>
    </w:docPart>
    <w:docPart>
      <w:docPartPr>
        <w:name w:val="A1CFEB5576EB40FBAA0CE9F6EC29D70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DD59EB7-D741-4A22-9950-4E8577E03AC6}"/>
      </w:docPartPr>
      <w:docPartBody>
        <w:p w:rsidR="001557E2" w:rsidRDefault="00097C57" w:rsidP="00097C57">
          <w:pPr>
            <w:pStyle w:val="A1CFEB5576EB40FBAA0CE9F6EC29D707"/>
          </w:pPr>
          <w:r w:rsidRPr="00E657D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CC7B1B6C7A9484FBC4335AE5BDE3DB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1123653-5F22-4A66-91C3-CF2EAAC5228F}"/>
      </w:docPartPr>
      <w:docPartBody>
        <w:p w:rsidR="001557E2" w:rsidRDefault="00097C57" w:rsidP="00097C57">
          <w:pPr>
            <w:pStyle w:val="ACC7B1B6C7A9484FBC4335AE5BDE3DBB"/>
          </w:pPr>
          <w:r w:rsidRPr="00E657DB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F02"/>
    <w:rsid w:val="00097C57"/>
    <w:rsid w:val="001557E2"/>
    <w:rsid w:val="0017655C"/>
    <w:rsid w:val="00183C83"/>
    <w:rsid w:val="002B0B2B"/>
    <w:rsid w:val="0039308C"/>
    <w:rsid w:val="00473438"/>
    <w:rsid w:val="00502CDA"/>
    <w:rsid w:val="00594BBA"/>
    <w:rsid w:val="00A946E4"/>
    <w:rsid w:val="00C126FD"/>
    <w:rsid w:val="00CA3864"/>
    <w:rsid w:val="00D64B92"/>
    <w:rsid w:val="00DB7F02"/>
    <w:rsid w:val="00E92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C6680A6454642D0B234127C134AAA65">
    <w:name w:val="AC6680A6454642D0B234127C134AAA65"/>
  </w:style>
  <w:style w:type="paragraph" w:customStyle="1" w:styleId="890E695E37C04174A1E567ADF066FAC7">
    <w:name w:val="890E695E37C04174A1E567ADF066FAC7"/>
  </w:style>
  <w:style w:type="paragraph" w:customStyle="1" w:styleId="744A1F1AF06E41E296F5E47B0B7F4F71">
    <w:name w:val="744A1F1AF06E41E296F5E47B0B7F4F71"/>
  </w:style>
  <w:style w:type="paragraph" w:customStyle="1" w:styleId="C06A9ACD8915446EB3C4C64073DD69AC">
    <w:name w:val="C06A9ACD8915446EB3C4C64073DD69AC"/>
  </w:style>
  <w:style w:type="paragraph" w:customStyle="1" w:styleId="542289948FC04BDEABC4D17949235D81">
    <w:name w:val="542289948FC04BDEABC4D17949235D81"/>
  </w:style>
  <w:style w:type="paragraph" w:customStyle="1" w:styleId="BDFC46668DB3417983C72E8B056A49FB">
    <w:name w:val="BDFC46668DB3417983C72E8B056A49FB"/>
  </w:style>
  <w:style w:type="paragraph" w:customStyle="1" w:styleId="A62E0C5504364154B252F9F0AC2FCE58">
    <w:name w:val="A62E0C5504364154B252F9F0AC2FCE58"/>
  </w:style>
  <w:style w:type="paragraph" w:customStyle="1" w:styleId="B079F3AA56DF4D19849C2002FA2C85CA">
    <w:name w:val="B079F3AA56DF4D19849C2002FA2C85CA"/>
  </w:style>
  <w:style w:type="paragraph" w:customStyle="1" w:styleId="66060CD3DD0446488775537301C5EB1B">
    <w:name w:val="66060CD3DD0446488775537301C5EB1B"/>
  </w:style>
  <w:style w:type="paragraph" w:customStyle="1" w:styleId="5D9C785A5C3D4E6AB13C74ECF06C5CA4">
    <w:name w:val="5D9C785A5C3D4E6AB13C74ECF06C5CA4"/>
  </w:style>
  <w:style w:type="paragraph" w:customStyle="1" w:styleId="FA34C5612CE2447FA6F41E8D233FD4B3">
    <w:name w:val="FA34C5612CE2447FA6F41E8D233FD4B3"/>
  </w:style>
  <w:style w:type="paragraph" w:customStyle="1" w:styleId="D6643A46FD214613B250F2302C75D1AA">
    <w:name w:val="D6643A46FD214613B250F2302C75D1AA"/>
  </w:style>
  <w:style w:type="paragraph" w:customStyle="1" w:styleId="B5F17D3DC7434CF0A18EB5E70B31CB76">
    <w:name w:val="B5F17D3DC7434CF0A18EB5E70B31CB76"/>
  </w:style>
  <w:style w:type="paragraph" w:customStyle="1" w:styleId="368A826AE416431D9F6EFA765605E2B7">
    <w:name w:val="368A826AE416431D9F6EFA765605E2B7"/>
  </w:style>
  <w:style w:type="paragraph" w:customStyle="1" w:styleId="7F03C5416D884AF0975720FFE7CFAB06">
    <w:name w:val="7F03C5416D884AF0975720FFE7CFAB06"/>
  </w:style>
  <w:style w:type="paragraph" w:customStyle="1" w:styleId="87218A20269D4454B77C19855BBF5017">
    <w:name w:val="87218A20269D4454B77C19855BBF5017"/>
  </w:style>
  <w:style w:type="paragraph" w:customStyle="1" w:styleId="B48771E2D75948F79FCE5ECBC8FC8455">
    <w:name w:val="B48771E2D75948F79FCE5ECBC8FC8455"/>
  </w:style>
  <w:style w:type="paragraph" w:customStyle="1" w:styleId="DB8DEADE6B9147528AB7D90E5055E37B">
    <w:name w:val="DB8DEADE6B9147528AB7D90E5055E37B"/>
  </w:style>
  <w:style w:type="paragraph" w:customStyle="1" w:styleId="955458B61371431285AD1CAC7808972C">
    <w:name w:val="955458B61371431285AD1CAC7808972C"/>
  </w:style>
  <w:style w:type="character" w:styleId="Tekstvantijdelijkeaanduiding">
    <w:name w:val="Placeholder Text"/>
    <w:basedOn w:val="Standaardalinea-lettertype"/>
    <w:uiPriority w:val="99"/>
    <w:semiHidden/>
    <w:rsid w:val="00097C57"/>
    <w:rPr>
      <w:color w:val="808080"/>
    </w:rPr>
  </w:style>
  <w:style w:type="paragraph" w:customStyle="1" w:styleId="105E455573B24F0390573767F5EB4424">
    <w:name w:val="105E455573B24F0390573767F5EB4424"/>
    <w:rsid w:val="00DB7F0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6643A46FD214613B250F2302C75D1AA1">
    <w:name w:val="D6643A46FD214613B250F2302C75D1AA1"/>
    <w:rsid w:val="00DB7F0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5F17D3DC7434CF0A18EB5E70B31CB761">
    <w:name w:val="B5F17D3DC7434CF0A18EB5E70B31CB761"/>
    <w:rsid w:val="00DB7F0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68A826AE416431D9F6EFA765605E2B71">
    <w:name w:val="368A826AE416431D9F6EFA765605E2B71"/>
    <w:rsid w:val="00DB7F0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F03C5416D884AF0975720FFE7CFAB061">
    <w:name w:val="7F03C5416D884AF0975720FFE7CFAB061"/>
    <w:rsid w:val="00DB7F02"/>
    <w:pPr>
      <w:spacing w:after="0" w:line="240" w:lineRule="auto"/>
      <w:jc w:val="center"/>
      <w:outlineLvl w:val="0"/>
    </w:pPr>
    <w:rPr>
      <w:rFonts w:asciiTheme="majorHAnsi" w:eastAsiaTheme="minorHAnsi" w:hAnsiTheme="majorHAnsi"/>
      <w:b/>
      <w:color w:val="FFFFFF" w:themeColor="background1"/>
      <w:sz w:val="28"/>
      <w:szCs w:val="28"/>
      <w:lang w:eastAsia="en-US"/>
    </w:rPr>
  </w:style>
  <w:style w:type="paragraph" w:customStyle="1" w:styleId="87218A20269D4454B77C19855BBF50171">
    <w:name w:val="87218A20269D4454B77C19855BBF50171"/>
    <w:rsid w:val="00DB7F0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48771E2D75948F79FCE5ECBC8FC84551">
    <w:name w:val="B48771E2D75948F79FCE5ECBC8FC84551"/>
    <w:rsid w:val="00DB7F0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B8DEADE6B9147528AB7D90E5055E37B1">
    <w:name w:val="DB8DEADE6B9147528AB7D90E5055E37B1"/>
    <w:rsid w:val="00DB7F0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55458B61371431285AD1CAC7808972C1">
    <w:name w:val="955458B61371431285AD1CAC7808972C1"/>
    <w:rsid w:val="00DB7F0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styleId="Voettekst">
    <w:name w:val="footer"/>
    <w:basedOn w:val="Standaard"/>
    <w:link w:val="VoettekstChar"/>
    <w:uiPriority w:val="99"/>
    <w:rsid w:val="00DB7F02"/>
    <w:pPr>
      <w:tabs>
        <w:tab w:val="center" w:pos="4680"/>
        <w:tab w:val="right" w:pos="9810"/>
      </w:tabs>
      <w:spacing w:after="0" w:line="240" w:lineRule="auto"/>
    </w:pPr>
    <w:rPr>
      <w:rFonts w:eastAsiaTheme="minorHAnsi"/>
      <w:sz w:val="18"/>
      <w:szCs w:val="24"/>
      <w:lang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DB7F02"/>
    <w:rPr>
      <w:rFonts w:eastAsiaTheme="minorHAnsi"/>
      <w:sz w:val="18"/>
      <w:szCs w:val="24"/>
      <w:lang w:eastAsia="en-US"/>
    </w:rPr>
  </w:style>
  <w:style w:type="paragraph" w:customStyle="1" w:styleId="A8048598ED964D86BBEF5FF37F6B5FA5">
    <w:name w:val="A8048598ED964D86BBEF5FF37F6B5FA5"/>
    <w:rsid w:val="00DB7F0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555D681191D4BC2A30E8DED916B6208">
    <w:name w:val="A555D681191D4BC2A30E8DED916B6208"/>
    <w:rsid w:val="00DB7F02"/>
  </w:style>
  <w:style w:type="paragraph" w:customStyle="1" w:styleId="317FF94924014453810220900C625643">
    <w:name w:val="317FF94924014453810220900C625643"/>
    <w:rsid w:val="00DB7F02"/>
  </w:style>
  <w:style w:type="paragraph" w:customStyle="1" w:styleId="A555D681191D4BC2A30E8DED916B62081">
    <w:name w:val="A555D681191D4BC2A30E8DED916B62081"/>
    <w:rsid w:val="00DB7F0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17FF94924014453810220900C6256431">
    <w:name w:val="317FF94924014453810220900C6256431"/>
    <w:rsid w:val="00DB7F0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782E8433DC841FBB74D8AD2F9189BBF">
    <w:name w:val="8782E8433DC841FBB74D8AD2F9189BBF"/>
    <w:rsid w:val="00DB7F0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555D681191D4BC2A30E8DED916B62082">
    <w:name w:val="A555D681191D4BC2A30E8DED916B62082"/>
    <w:rsid w:val="00DB7F0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782E8433DC841FBB74D8AD2F9189BBF1">
    <w:name w:val="8782E8433DC841FBB74D8AD2F9189BBF1"/>
    <w:rsid w:val="00DB7F0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8B4153624394987A78550B13F5D9B11">
    <w:name w:val="A8B4153624394987A78550B13F5D9B11"/>
    <w:rsid w:val="00DB7F02"/>
  </w:style>
  <w:style w:type="paragraph" w:customStyle="1" w:styleId="45F834493E764BA28CC4D7CBFCCAB9BB">
    <w:name w:val="45F834493E764BA28CC4D7CBFCCAB9BB"/>
    <w:rsid w:val="00DB7F02"/>
  </w:style>
  <w:style w:type="paragraph" w:customStyle="1" w:styleId="F372D11555664FA89BE1B67F76EA4420">
    <w:name w:val="F372D11555664FA89BE1B67F76EA4420"/>
    <w:rsid w:val="00DB7F02"/>
  </w:style>
  <w:style w:type="paragraph" w:customStyle="1" w:styleId="A65F1184E1E2449AB752D4B6A565B849">
    <w:name w:val="A65F1184E1E2449AB752D4B6A565B849"/>
    <w:rsid w:val="00DB7F02"/>
  </w:style>
  <w:style w:type="paragraph" w:customStyle="1" w:styleId="8782E8433DC841FBB74D8AD2F9189BBF2">
    <w:name w:val="8782E8433DC841FBB74D8AD2F9189BBF2"/>
    <w:rsid w:val="00DB7F0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782E8433DC841FBB74D8AD2F9189BBF3">
    <w:name w:val="8782E8433DC841FBB74D8AD2F9189BBF3"/>
    <w:rsid w:val="00DB7F0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FFC8D244EF1411F91CEAF25FF64B342">
    <w:name w:val="EFFC8D244EF1411F91CEAF25FF64B342"/>
    <w:rsid w:val="00DB7F02"/>
  </w:style>
  <w:style w:type="paragraph" w:customStyle="1" w:styleId="6AF317914CC2479192BAF367254B1CA9">
    <w:name w:val="6AF317914CC2479192BAF367254B1CA9"/>
    <w:rsid w:val="0017655C"/>
  </w:style>
  <w:style w:type="paragraph" w:customStyle="1" w:styleId="8782E8433DC841FBB74D8AD2F9189BBF4">
    <w:name w:val="8782E8433DC841FBB74D8AD2F9189BBF4"/>
    <w:rsid w:val="0017655C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D620869C0CD42019A284B72DAC7EA15">
    <w:name w:val="9D620869C0CD42019A284B72DAC7EA15"/>
    <w:rsid w:val="0017655C"/>
  </w:style>
  <w:style w:type="paragraph" w:customStyle="1" w:styleId="3A2E18525D654B54AB7DD1231255191C">
    <w:name w:val="3A2E18525D654B54AB7DD1231255191C"/>
    <w:rsid w:val="0017655C"/>
  </w:style>
  <w:style w:type="paragraph" w:customStyle="1" w:styleId="2276E40CEB1E4EC1A3BA0887DC4E36E2">
    <w:name w:val="2276E40CEB1E4EC1A3BA0887DC4E36E2"/>
    <w:rsid w:val="0017655C"/>
  </w:style>
  <w:style w:type="paragraph" w:customStyle="1" w:styleId="5E9F209F54FE433288917BD5AFB41F94">
    <w:name w:val="5E9F209F54FE433288917BD5AFB41F94"/>
    <w:rsid w:val="0017655C"/>
  </w:style>
  <w:style w:type="paragraph" w:customStyle="1" w:styleId="8782E8433DC841FBB74D8AD2F9189BBF5">
    <w:name w:val="8782E8433DC841FBB74D8AD2F9189BBF5"/>
    <w:rsid w:val="0017655C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15D74DD263A43F39A6BDC3509895DB1">
    <w:name w:val="315D74DD263A43F39A6BDC3509895DB1"/>
    <w:rsid w:val="0017655C"/>
  </w:style>
  <w:style w:type="paragraph" w:customStyle="1" w:styleId="241129924D5A4017B3DDE895B8C780CF">
    <w:name w:val="241129924D5A4017B3DDE895B8C780CF"/>
    <w:rsid w:val="0017655C"/>
  </w:style>
  <w:style w:type="paragraph" w:customStyle="1" w:styleId="7291F13A70594D4ABA9F593691F3B332">
    <w:name w:val="7291F13A70594D4ABA9F593691F3B332"/>
    <w:rsid w:val="0017655C"/>
  </w:style>
  <w:style w:type="paragraph" w:customStyle="1" w:styleId="9157ED2BDDD14C6EB340B1151DDB99A5">
    <w:name w:val="9157ED2BDDD14C6EB340B1151DDB99A5"/>
    <w:rsid w:val="0017655C"/>
  </w:style>
  <w:style w:type="paragraph" w:customStyle="1" w:styleId="D35152BBCF2F4CDF87560E09200AD15F">
    <w:name w:val="D35152BBCF2F4CDF87560E09200AD15F"/>
    <w:rsid w:val="0017655C"/>
  </w:style>
  <w:style w:type="paragraph" w:customStyle="1" w:styleId="8782E8433DC841FBB74D8AD2F9189BBF6">
    <w:name w:val="8782E8433DC841FBB74D8AD2F9189BBF6"/>
    <w:rsid w:val="00D64B92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5770DB54F2044D68724BE52315F0850">
    <w:name w:val="85770DB54F2044D68724BE52315F0850"/>
    <w:rsid w:val="00473438"/>
  </w:style>
  <w:style w:type="paragraph" w:customStyle="1" w:styleId="E34908870FC540209B29E6754A45925D">
    <w:name w:val="E34908870FC540209B29E6754A45925D"/>
    <w:rsid w:val="00473438"/>
  </w:style>
  <w:style w:type="paragraph" w:customStyle="1" w:styleId="4FD039975D3741C78ED52F0BAFDC742A">
    <w:name w:val="4FD039975D3741C78ED52F0BAFDC742A"/>
    <w:rsid w:val="00473438"/>
  </w:style>
  <w:style w:type="paragraph" w:customStyle="1" w:styleId="3F5732B45C2941B0B212FC3D9C3B3438">
    <w:name w:val="3F5732B45C2941B0B212FC3D9C3B3438"/>
    <w:rsid w:val="00473438"/>
  </w:style>
  <w:style w:type="paragraph" w:customStyle="1" w:styleId="717C9E0215B147879EB391E66444FB7A">
    <w:name w:val="717C9E0215B147879EB391E66444FB7A"/>
    <w:rsid w:val="00CA3864"/>
  </w:style>
  <w:style w:type="paragraph" w:customStyle="1" w:styleId="FE61DFDDF7A249E790CDABEA61AE9593">
    <w:name w:val="FE61DFDDF7A249E790CDABEA61AE9593"/>
    <w:rsid w:val="00CA3864"/>
  </w:style>
  <w:style w:type="paragraph" w:customStyle="1" w:styleId="040649CA9050478AA4AB760146F8520C">
    <w:name w:val="040649CA9050478AA4AB760146F8520C"/>
    <w:rsid w:val="00CA3864"/>
  </w:style>
  <w:style w:type="paragraph" w:customStyle="1" w:styleId="F8466DF22E0E42288E1F967FF9CF8386">
    <w:name w:val="F8466DF22E0E42288E1F967FF9CF8386"/>
    <w:rsid w:val="00CA3864"/>
  </w:style>
  <w:style w:type="paragraph" w:customStyle="1" w:styleId="0C409B86E91A4ABCA82F97246C791DCA">
    <w:name w:val="0C409B86E91A4ABCA82F97246C791DCA"/>
    <w:rsid w:val="00CA3864"/>
  </w:style>
  <w:style w:type="paragraph" w:customStyle="1" w:styleId="0B5D9C47EE854DDBA77CFCD94CA846A4">
    <w:name w:val="0B5D9C47EE854DDBA77CFCD94CA846A4"/>
    <w:rsid w:val="00CA3864"/>
  </w:style>
  <w:style w:type="paragraph" w:customStyle="1" w:styleId="85B35BBE6DE44CF6A38E76E0E337375F">
    <w:name w:val="85B35BBE6DE44CF6A38E76E0E337375F"/>
    <w:rsid w:val="00CA3864"/>
  </w:style>
  <w:style w:type="paragraph" w:customStyle="1" w:styleId="B16194D617AB4B6CB0D15BBE9AEDED26">
    <w:name w:val="B16194D617AB4B6CB0D15BBE9AEDED26"/>
    <w:rsid w:val="00CA3864"/>
  </w:style>
  <w:style w:type="paragraph" w:customStyle="1" w:styleId="A69AA75641C04E359F551DB36697C762">
    <w:name w:val="A69AA75641C04E359F551DB36697C762"/>
    <w:rsid w:val="00CA3864"/>
  </w:style>
  <w:style w:type="paragraph" w:customStyle="1" w:styleId="C26C3F1E03CE4E32B48553394939EC5A">
    <w:name w:val="C26C3F1E03CE4E32B48553394939EC5A"/>
    <w:rsid w:val="00CA3864"/>
  </w:style>
  <w:style w:type="paragraph" w:customStyle="1" w:styleId="62F26F7F6E86423597052811EDA66FDD">
    <w:name w:val="62F26F7F6E86423597052811EDA66FDD"/>
    <w:rsid w:val="00CA3864"/>
  </w:style>
  <w:style w:type="paragraph" w:customStyle="1" w:styleId="51A2D2F750974A57926CDE15BD8808F6">
    <w:name w:val="51A2D2F750974A57926CDE15BD8808F6"/>
    <w:rsid w:val="00CA3864"/>
  </w:style>
  <w:style w:type="paragraph" w:customStyle="1" w:styleId="040649CA9050478AA4AB760146F8520C1">
    <w:name w:val="040649CA9050478AA4AB760146F8520C1"/>
    <w:rsid w:val="002B0B2B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B5D9C47EE854DDBA77CFCD94CA846A41">
    <w:name w:val="0B5D9C47EE854DDBA77CFCD94CA846A41"/>
    <w:rsid w:val="002B0B2B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5B35BBE6DE44CF6A38E76E0E337375F1">
    <w:name w:val="85B35BBE6DE44CF6A38E76E0E337375F1"/>
    <w:rsid w:val="002B0B2B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16194D617AB4B6CB0D15BBE9AEDED261">
    <w:name w:val="B16194D617AB4B6CB0D15BBE9AEDED261"/>
    <w:rsid w:val="002B0B2B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69AA75641C04E359F551DB36697C7621">
    <w:name w:val="A69AA75641C04E359F551DB36697C7621"/>
    <w:rsid w:val="002B0B2B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40649CA9050478AA4AB760146F8520C2">
    <w:name w:val="040649CA9050478AA4AB760146F8520C2"/>
    <w:rsid w:val="002B0B2B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B5D9C47EE854DDBA77CFCD94CA846A42">
    <w:name w:val="0B5D9C47EE854DDBA77CFCD94CA846A42"/>
    <w:rsid w:val="002B0B2B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16194D617AB4B6CB0D15BBE9AEDED262">
    <w:name w:val="B16194D617AB4B6CB0D15BBE9AEDED262"/>
    <w:rsid w:val="002B0B2B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69AA75641C04E359F551DB36697C7622">
    <w:name w:val="A69AA75641C04E359F551DB36697C7622"/>
    <w:rsid w:val="002B0B2B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4E226F4C472452E90D91880C8C8FD06">
    <w:name w:val="E4E226F4C472452E90D91880C8C8FD06"/>
    <w:rsid w:val="00097C57"/>
  </w:style>
  <w:style w:type="paragraph" w:customStyle="1" w:styleId="B35F86FAC5904265B023755270C0CF2C">
    <w:name w:val="B35F86FAC5904265B023755270C0CF2C"/>
    <w:rsid w:val="00097C57"/>
  </w:style>
  <w:style w:type="paragraph" w:customStyle="1" w:styleId="4D3303B20AAB412CBC765B760D8C91AC">
    <w:name w:val="4D3303B20AAB412CBC765B760D8C91AC"/>
    <w:rsid w:val="00097C57"/>
  </w:style>
  <w:style w:type="paragraph" w:customStyle="1" w:styleId="0BCDE213E7D64C83900BF0E77F0525F5">
    <w:name w:val="0BCDE213E7D64C83900BF0E77F0525F5"/>
    <w:rsid w:val="00097C57"/>
  </w:style>
  <w:style w:type="paragraph" w:customStyle="1" w:styleId="A1CFEB5576EB40FBAA0CE9F6EC29D707">
    <w:name w:val="A1CFEB5576EB40FBAA0CE9F6EC29D707"/>
    <w:rsid w:val="00097C57"/>
  </w:style>
  <w:style w:type="paragraph" w:customStyle="1" w:styleId="ACC7B1B6C7A9484FBC4335AE5BDE3DBB">
    <w:name w:val="ACC7B1B6C7A9484FBC4335AE5BDE3DBB"/>
    <w:rsid w:val="00097C57"/>
  </w:style>
  <w:style w:type="paragraph" w:customStyle="1" w:styleId="040649CA9050478AA4AB760146F8520C3">
    <w:name w:val="040649CA9050478AA4AB760146F8520C3"/>
    <w:rsid w:val="00097C57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B5D9C47EE854DDBA77CFCD94CA846A43">
    <w:name w:val="0B5D9C47EE854DDBA77CFCD94CA846A43"/>
    <w:rsid w:val="00097C57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16194D617AB4B6CB0D15BBE9AEDED263">
    <w:name w:val="B16194D617AB4B6CB0D15BBE9AEDED263"/>
    <w:rsid w:val="00097C57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69AA75641C04E359F551DB36697C7623">
    <w:name w:val="A69AA75641C04E359F551DB36697C7623"/>
    <w:rsid w:val="00097C57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40649CA9050478AA4AB760146F8520C4">
    <w:name w:val="040649CA9050478AA4AB760146F8520C4"/>
    <w:rsid w:val="00097C57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B5D9C47EE854DDBA77CFCD94CA846A44">
    <w:name w:val="0B5D9C47EE854DDBA77CFCD94CA846A44"/>
    <w:rsid w:val="00097C57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16194D617AB4B6CB0D15BBE9AEDED264">
    <w:name w:val="B16194D617AB4B6CB0D15BBE9AEDED264"/>
    <w:rsid w:val="00097C57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69AA75641C04E359F551DB36697C7624">
    <w:name w:val="A69AA75641C04E359F551DB36697C7624"/>
    <w:rsid w:val="00097C57"/>
    <w:pPr>
      <w:spacing w:after="200" w:line="271" w:lineRule="auto"/>
    </w:pPr>
    <w:rPr>
      <w:rFonts w:eastAsiaTheme="minorHAnsi"/>
      <w:sz w:val="28"/>
      <w:szCs w:val="28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0301D4-321E-43E1-8C09-43261CEF9274}">
  <ds:schemaRefs>
    <ds:schemaRef ds:uri="6dc4bcd6-49db-4c07-9060-8acfc67cef9f"/>
    <ds:schemaRef ds:uri="http://purl.org/dc/elements/1.1/"/>
    <ds:schemaRef ds:uri="http://purl.org/dc/dcmitype/"/>
    <ds:schemaRef ds:uri="http://schemas.microsoft.com/office/2006/metadata/properties"/>
    <ds:schemaRef ds:uri="http://purl.org/dc/terms/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fb0879af-3eba-417a-a55a-ffe6dcd6ca77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82AC0E3-6952-4270-B679-51DDC0BE0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Vergoedingsformulier.dotx</Template>
  <TotalTime>0</TotalTime>
  <Pages>3</Pages>
  <Words>528</Words>
  <Characters>2909</Characters>
  <Application>Microsoft Office Word</Application>
  <DocSecurity>0</DocSecurity>
  <Lines>24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3431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2020-05-05T16:38:00Z</dcterms:created>
  <dcterms:modified xsi:type="dcterms:W3CDTF">2020-07-14T07:05:00Z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eSynDocOpportunityDesc">
    <vt:lpwstr>
    </vt:lpwstr>
  </property>
  <property fmtid="{D5CDD505-2E9C-101B-9397-08002B2CF9AE}" pid="4" name="eSynDocOpportunityID">
    <vt:lpwstr>
    </vt:lpwstr>
  </property>
  <property fmtid="{D5CDD505-2E9C-101B-9397-08002B2CF9AE}" pid="5" name="eSynDocAttachmentID">
    <vt:lpwstr>{4c4ffc61-df48-44c3-b6a0-8be8fe89a372}</vt:lpwstr>
  </property>
  <property fmtid="{D5CDD505-2E9C-101B-9397-08002B2CF9AE}" pid="6" name="eSynDocContactDesc">
    <vt:lpwstr>
    </vt:lpwstr>
  </property>
  <property fmtid="{D5CDD505-2E9C-101B-9397-08002B2CF9AE}" pid="7" name="eSynDocAccountDesc">
    <vt:lpwstr>Gemeente Bergen, Limburg</vt:lpwstr>
  </property>
  <property fmtid="{D5CDD505-2E9C-101B-9397-08002B2CF9AE}" pid="8" name="eSynDocProjectDesc">
    <vt:lpwstr>Subsidieregeling VerduurSAMEN2020</vt:lpwstr>
  </property>
  <property fmtid="{D5CDD505-2E9C-101B-9397-08002B2CF9AE}" pid="9" name="eSynDocTransactionDesc">
    <vt:lpwstr>
    </vt:lpwstr>
  </property>
  <property fmtid="{D5CDD505-2E9C-101B-9397-08002B2CF9AE}" pid="10" name="eSynDocSerialDesc">
    <vt:lpwstr>
    </vt:lpwstr>
  </property>
  <property fmtid="{D5CDD505-2E9C-101B-9397-08002B2CF9AE}" pid="11" name="eSynDocItemDesc">
    <vt:lpwstr>
    </vt:lpwstr>
  </property>
  <property fmtid="{D5CDD505-2E9C-101B-9397-08002B2CF9AE}" pid="12" name="eSynDocResourceDesc">
    <vt:lpwstr>Jelle Lammers</vt:lpwstr>
  </property>
  <property fmtid="{D5CDD505-2E9C-101B-9397-08002B2CF9AE}" pid="13" name="eSynTransactionEntryKey">
    <vt:lpwstr>
    </vt:lpwstr>
  </property>
  <property fmtid="{D5CDD505-2E9C-101B-9397-08002B2CF9AE}" pid="14" name="eSynDocVersionStartDate">
    <vt:lpwstr>
    </vt:lpwstr>
  </property>
  <property fmtid="{D5CDD505-2E9C-101B-9397-08002B2CF9AE}" pid="15" name="eSynDocVersion">
    <vt:lpwstr>
    </vt:lpwstr>
  </property>
  <property fmtid="{D5CDD505-2E9C-101B-9397-08002B2CF9AE}" pid="16" name="eSynDocAttachFileName">
    <vt:lpwstr>Aanvraagformulier Subsidieregeling impuls VerduurSAMEN2030 verduurzamen huis.docx</vt:lpwstr>
  </property>
  <property fmtid="{D5CDD505-2E9C-101B-9397-08002B2CF9AE}" pid="17" name="eSynDocSummary">
    <vt:lpwstr>
    </vt:lpwstr>
  </property>
  <property fmtid="{D5CDD505-2E9C-101B-9397-08002B2CF9AE}" pid="18" name="eSynDocPublish">
    <vt:lpwstr>0</vt:lpwstr>
  </property>
  <property fmtid="{D5CDD505-2E9C-101B-9397-08002B2CF9AE}" pid="19" name="eSynDocTypeID">
    <vt:lpwstr>131</vt:lpwstr>
  </property>
  <property fmtid="{D5CDD505-2E9C-101B-9397-08002B2CF9AE}" pid="20" name="eSynDocSerialNumber">
    <vt:lpwstr>
    </vt:lpwstr>
  </property>
  <property fmtid="{D5CDD505-2E9C-101B-9397-08002B2CF9AE}" pid="21" name="eSynDocSubject">
    <vt:lpwstr>Concept beoordelingsformulieren en aanvraagformulieren voor Subsidieregeling impuls VerduurSAMEN2030</vt:lpwstr>
  </property>
  <property fmtid="{D5CDD505-2E9C-101B-9397-08002B2CF9AE}" pid="22" name="eSynDocItem">
    <vt:lpwstr>
    </vt:lpwstr>
  </property>
  <property fmtid="{D5CDD505-2E9C-101B-9397-08002B2CF9AE}" pid="23" name="eSynDocAcctContact">
    <vt:lpwstr>
    </vt:lpwstr>
  </property>
  <property fmtid="{D5CDD505-2E9C-101B-9397-08002B2CF9AE}" pid="24" name="eSynDocContactID">
    <vt:lpwstr>
    </vt:lpwstr>
  </property>
  <property fmtid="{D5CDD505-2E9C-101B-9397-08002B2CF9AE}" pid="25" name="eSynDocAccount">
    <vt:lpwstr>105600</vt:lpwstr>
  </property>
  <property fmtid="{D5CDD505-2E9C-101B-9397-08002B2CF9AE}" pid="26" name="eSynDocResource">
    <vt:lpwstr>10378</vt:lpwstr>
  </property>
  <property fmtid="{D5CDD505-2E9C-101B-9397-08002B2CF9AE}" pid="27" name="eSynDocProjectNr">
    <vt:lpwstr>000463</vt:lpwstr>
  </property>
  <property fmtid="{D5CDD505-2E9C-101B-9397-08002B2CF9AE}" pid="28" name="eSynDocSecurity">
    <vt:lpwstr>10</vt:lpwstr>
  </property>
  <property fmtid="{D5CDD505-2E9C-101B-9397-08002B2CF9AE}" pid="29" name="eSynDocAssortment">
    <vt:lpwstr>
    </vt:lpwstr>
  </property>
  <property fmtid="{D5CDD505-2E9C-101B-9397-08002B2CF9AE}" pid="30" name="eSynDocLanguageCode">
    <vt:lpwstr>
    </vt:lpwstr>
  </property>
  <property fmtid="{D5CDD505-2E9C-101B-9397-08002B2CF9AE}" pid="31" name="eSynDocDivisionDesc">
    <vt:lpwstr>ERAC BV</vt:lpwstr>
  </property>
  <property fmtid="{D5CDD505-2E9C-101B-9397-08002B2CF9AE}" pid="32" name="eSynDocDivision">
    <vt:lpwstr>003</vt:lpwstr>
  </property>
  <property fmtid="{D5CDD505-2E9C-101B-9397-08002B2CF9AE}" pid="33" name="eSynDocParentDocument">
    <vt:lpwstr>
    </vt:lpwstr>
  </property>
  <property fmtid="{D5CDD505-2E9C-101B-9397-08002B2CF9AE}" pid="34" name="eSynDocSubCategory">
    <vt:lpwstr>
    </vt:lpwstr>
  </property>
  <property fmtid="{D5CDD505-2E9C-101B-9397-08002B2CF9AE}" pid="35" name="eSynDocCategoryID">
    <vt:lpwstr>
    </vt:lpwstr>
  </property>
  <property fmtid="{D5CDD505-2E9C-101B-9397-08002B2CF9AE}" pid="36" name="eSynDocGroupDesc">
    <vt:lpwstr>(Niet gebruiken) Documenten uit back-office</vt:lpwstr>
  </property>
  <property fmtid="{D5CDD505-2E9C-101B-9397-08002B2CF9AE}" pid="37" name="eSynDocGroupID">
    <vt:lpwstr>0</vt:lpwstr>
  </property>
  <property fmtid="{D5CDD505-2E9C-101B-9397-08002B2CF9AE}" pid="38" name="eSynDocHID">
    <vt:lpwstr>129638</vt:lpwstr>
  </property>
  <property fmtid="{D5CDD505-2E9C-101B-9397-08002B2CF9AE}" pid="39" name="eSynCleanUp4/9/2020 10:26:31 AM">
    <vt:i4>1</vt:i4>
  </property>
  <property fmtid="{D5CDD505-2E9C-101B-9397-08002B2CF9AE}" pid="40" name="eSynCleanUp04/09/2020 10:43:21">
    <vt:i4>1</vt:i4>
  </property>
  <property fmtid="{D5CDD505-2E9C-101B-9397-08002B2CF9AE}" pid="41" name="eSynCleanUp4/9/2020 8:54:10 PM">
    <vt:i4>1</vt:i4>
  </property>
  <property fmtid="{D5CDD505-2E9C-101B-9397-08002B2CF9AE}" pid="42" name="eSynCleanUp4/9/2020 8:56:05 PM">
    <vt:i4>1</vt:i4>
  </property>
  <property fmtid="{D5CDD505-2E9C-101B-9397-08002B2CF9AE}" pid="43" name="eSynCleanUp04/10/2020 11:53:37">
    <vt:i4>1</vt:i4>
  </property>
</Properties>
</file>